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Contemporary"/>
        <w:tblW w:w="9588" w:type="dxa"/>
        <w:tblLook w:val="01E0" w:firstRow="1" w:lastRow="1" w:firstColumn="1" w:lastColumn="1" w:noHBand="0" w:noVBand="0"/>
      </w:tblPr>
      <w:tblGrid>
        <w:gridCol w:w="9588"/>
      </w:tblGrid>
      <w:tr w:rsidR="009676D2" w:rsidRPr="00D031D9" w14:paraId="577DE1F4" w14:textId="77777777" w:rsidTr="00B77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8" w:type="dxa"/>
            <w:shd w:val="clear" w:color="auto" w:fill="auto"/>
          </w:tcPr>
          <w:p w14:paraId="4E561559" w14:textId="24575FB5" w:rsidR="009676D2" w:rsidRPr="00D031D9" w:rsidRDefault="009676D2" w:rsidP="009676D2">
            <w:pPr>
              <w:ind w:right="-720"/>
              <w:rPr>
                <w:rFonts w:ascii="Tahoma" w:hAnsi="Tahoma" w:cs="Tahoma"/>
                <w:sz w:val="36"/>
                <w:szCs w:val="36"/>
              </w:rPr>
            </w:pPr>
            <w:r w:rsidRPr="00D031D9">
              <w:rPr>
                <w:rFonts w:ascii="Tahoma" w:hAnsi="Tahoma" w:cs="Tahoma"/>
                <w:b w:val="0"/>
                <w:sz w:val="32"/>
                <w:szCs w:val="32"/>
              </w:rPr>
              <w:t xml:space="preserve">EL Civics:  Nutrition (Obj 46) • Beg </w:t>
            </w:r>
            <w:r>
              <w:rPr>
                <w:rFonts w:ascii="Tahoma" w:hAnsi="Tahoma" w:cs="Tahoma"/>
                <w:b w:val="0"/>
                <w:sz w:val="32"/>
                <w:szCs w:val="32"/>
              </w:rPr>
              <w:t>High</w:t>
            </w:r>
            <w:r w:rsidRPr="00D031D9">
              <w:rPr>
                <w:rFonts w:ascii="Tahoma" w:hAnsi="Tahoma" w:cs="Tahoma"/>
                <w:b w:val="0"/>
                <w:sz w:val="32"/>
                <w:szCs w:val="32"/>
              </w:rPr>
              <w:br/>
              <w:t xml:space="preserve">Task </w:t>
            </w:r>
            <w:r w:rsidR="000B5239">
              <w:rPr>
                <w:rFonts w:ascii="Tahoma" w:hAnsi="Tahoma" w:cs="Tahoma"/>
                <w:b w:val="0"/>
                <w:sz w:val="32"/>
                <w:szCs w:val="32"/>
              </w:rPr>
              <w:t>2</w:t>
            </w:r>
            <w:r w:rsidRPr="00D031D9">
              <w:rPr>
                <w:rFonts w:ascii="Tahoma" w:hAnsi="Tahoma" w:cs="Tahoma"/>
                <w:b w:val="0"/>
                <w:sz w:val="32"/>
                <w:szCs w:val="32"/>
              </w:rPr>
              <w:t>:  Eating Habits</w:t>
            </w:r>
            <w:r w:rsidR="00B83EA2">
              <w:rPr>
                <w:rFonts w:ascii="Tahoma" w:hAnsi="Tahoma" w:cs="Tahoma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135239B1" w14:textId="77777777" w:rsidR="00F1597D" w:rsidRPr="00F1597D" w:rsidRDefault="00F1597D" w:rsidP="00F1597D">
      <w:pPr>
        <w:rPr>
          <w:vanish/>
        </w:rPr>
      </w:pPr>
    </w:p>
    <w:tbl>
      <w:tblPr>
        <w:tblStyle w:val="TableSimple1"/>
        <w:tblW w:w="9588" w:type="dxa"/>
        <w:tblLook w:val="01E0" w:firstRow="1" w:lastRow="1" w:firstColumn="1" w:lastColumn="1" w:noHBand="0" w:noVBand="0"/>
      </w:tblPr>
      <w:tblGrid>
        <w:gridCol w:w="9588"/>
      </w:tblGrid>
      <w:tr w:rsidR="00165435" w:rsidRPr="00F1597D" w14:paraId="73D575C7" w14:textId="77777777" w:rsidTr="00B77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8" w:type="dxa"/>
          </w:tcPr>
          <w:p w14:paraId="547BEBEE" w14:textId="77777777" w:rsidR="00821C48" w:rsidRPr="00F1597D" w:rsidRDefault="00165435" w:rsidP="00F1597D">
            <w:pPr>
              <w:ind w:right="-720"/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b/>
                <w:sz w:val="24"/>
              </w:rPr>
              <w:t>Language &amp; Literacy Objectives:</w:t>
            </w:r>
            <w:r w:rsidRPr="00F1597D">
              <w:rPr>
                <w:rFonts w:ascii="Tahoma" w:hAnsi="Tahoma" w:cs="Tahoma"/>
                <w:sz w:val="24"/>
              </w:rPr>
              <w:br/>
            </w:r>
          </w:p>
          <w:p w14:paraId="3116DEE1" w14:textId="77777777" w:rsidR="00025534" w:rsidRPr="00F1597D" w:rsidRDefault="00025534" w:rsidP="00F1597D">
            <w:pPr>
              <w:numPr>
                <w:ilvl w:val="0"/>
                <w:numId w:val="24"/>
              </w:numPr>
              <w:ind w:right="-720"/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Identify a healthy diet as recommended by USDA.</w:t>
            </w:r>
          </w:p>
          <w:p w14:paraId="55713A46" w14:textId="77777777" w:rsidR="00165435" w:rsidRPr="00F1597D" w:rsidRDefault="00025534" w:rsidP="00F1597D">
            <w:pPr>
              <w:numPr>
                <w:ilvl w:val="0"/>
                <w:numId w:val="24"/>
              </w:numPr>
              <w:ind w:right="-720"/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Identify the relationship between nutrition and good health.</w:t>
            </w:r>
            <w:r w:rsidRPr="00F1597D">
              <w:rPr>
                <w:rFonts w:ascii="Tahoma" w:hAnsi="Tahoma" w:cs="Tahoma"/>
                <w:sz w:val="24"/>
              </w:rPr>
              <w:br/>
            </w:r>
          </w:p>
        </w:tc>
      </w:tr>
      <w:tr w:rsidR="00165435" w:rsidRPr="00F1597D" w14:paraId="2A8638DE" w14:textId="77777777" w:rsidTr="00B774A8">
        <w:tc>
          <w:tcPr>
            <w:tcW w:w="9588" w:type="dxa"/>
          </w:tcPr>
          <w:p w14:paraId="5F145824" w14:textId="77777777" w:rsidR="00165435" w:rsidRPr="00F1597D" w:rsidRDefault="00165435" w:rsidP="00F1597D">
            <w:pPr>
              <w:ind w:right="-720"/>
              <w:rPr>
                <w:rFonts w:ascii="Tahoma" w:hAnsi="Tahoma" w:cs="Tahoma"/>
                <w:b/>
                <w:sz w:val="24"/>
              </w:rPr>
            </w:pPr>
            <w:r w:rsidRPr="00F1597D">
              <w:rPr>
                <w:rFonts w:ascii="Tahoma" w:hAnsi="Tahoma" w:cs="Tahoma"/>
                <w:b/>
              </w:rPr>
              <w:br/>
            </w:r>
            <w:r w:rsidRPr="00F1597D">
              <w:rPr>
                <w:rFonts w:ascii="Tahoma" w:hAnsi="Tahoma" w:cs="Tahoma"/>
                <w:b/>
                <w:sz w:val="24"/>
              </w:rPr>
              <w:t>INTRODUCTION</w:t>
            </w:r>
          </w:p>
        </w:tc>
      </w:tr>
      <w:tr w:rsidR="00165435" w:rsidRPr="00F1597D" w14:paraId="5F387104" w14:textId="77777777" w:rsidTr="00B774A8">
        <w:tc>
          <w:tcPr>
            <w:tcW w:w="9588" w:type="dxa"/>
          </w:tcPr>
          <w:p w14:paraId="7A4063AD" w14:textId="77777777" w:rsidR="008B00B0" w:rsidRPr="00F1597D" w:rsidRDefault="008B00B0" w:rsidP="00F1597D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  <w:p w14:paraId="133CEB8C" w14:textId="77777777" w:rsidR="007272E9" w:rsidRPr="00F1597D" w:rsidRDefault="007272E9" w:rsidP="00F1597D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  <w:r w:rsidRPr="00F1597D">
              <w:rPr>
                <w:rFonts w:ascii="Tahoma" w:hAnsi="Tahoma" w:cs="Tahoma"/>
                <w:sz w:val="22"/>
                <w:szCs w:val="22"/>
              </w:rPr>
              <w:t xml:space="preserve">In this lesson, students will learn about the USDA “MyPlate” program, and what is considered a </w:t>
            </w:r>
            <w:r w:rsidRPr="00F1597D">
              <w:rPr>
                <w:rFonts w:ascii="Tahoma" w:hAnsi="Tahoma" w:cs="Tahoma"/>
                <w:sz w:val="22"/>
                <w:szCs w:val="22"/>
              </w:rPr>
              <w:br/>
              <w:t>healthy American diet.  Students will also learn vocabulary for common American foods.</w:t>
            </w:r>
          </w:p>
          <w:p w14:paraId="23250B8A" w14:textId="77777777" w:rsidR="00165435" w:rsidRPr="00F1597D" w:rsidRDefault="00165435" w:rsidP="00F1597D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24C63" w:rsidRPr="00F1597D" w14:paraId="009D9B0F" w14:textId="77777777" w:rsidTr="00B774A8">
        <w:tc>
          <w:tcPr>
            <w:tcW w:w="9588" w:type="dxa"/>
          </w:tcPr>
          <w:p w14:paraId="13549606" w14:textId="77777777" w:rsidR="00C24C63" w:rsidRPr="00F1597D" w:rsidRDefault="00C24C63" w:rsidP="00F1597D">
            <w:pPr>
              <w:ind w:right="-720"/>
              <w:rPr>
                <w:rFonts w:ascii="Tahoma" w:hAnsi="Tahoma" w:cs="Tahoma"/>
                <w:b/>
                <w:sz w:val="24"/>
              </w:rPr>
            </w:pPr>
          </w:p>
          <w:p w14:paraId="2F0C296A" w14:textId="77777777" w:rsidR="00C24C63" w:rsidRPr="00F1597D" w:rsidRDefault="00C24C63" w:rsidP="00F1597D">
            <w:pPr>
              <w:ind w:right="-720"/>
              <w:rPr>
                <w:rFonts w:ascii="Tahoma" w:hAnsi="Tahoma" w:cs="Tahoma"/>
                <w:b/>
                <w:sz w:val="24"/>
              </w:rPr>
            </w:pPr>
            <w:r w:rsidRPr="00F1597D">
              <w:rPr>
                <w:rFonts w:ascii="Tahoma" w:hAnsi="Tahoma" w:cs="Tahoma"/>
                <w:b/>
                <w:sz w:val="24"/>
              </w:rPr>
              <w:t>ASSESSMENT TASK</w:t>
            </w:r>
          </w:p>
        </w:tc>
      </w:tr>
      <w:tr w:rsidR="00C24C63" w:rsidRPr="00F1597D" w14:paraId="1180F894" w14:textId="77777777" w:rsidTr="00B774A8">
        <w:tc>
          <w:tcPr>
            <w:tcW w:w="9588" w:type="dxa"/>
          </w:tcPr>
          <w:p w14:paraId="39522FDE" w14:textId="77777777" w:rsidR="00C24C63" w:rsidRPr="00F1597D" w:rsidRDefault="00C24C63" w:rsidP="00F1597D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  <w:p w14:paraId="210331F1" w14:textId="77777777" w:rsidR="00C24C63" w:rsidRPr="003367AC" w:rsidRDefault="003367AC" w:rsidP="00F1597D">
            <w:pPr>
              <w:ind w:right="12"/>
              <w:rPr>
                <w:rFonts w:ascii="Tahoma" w:hAnsi="Tahoma" w:cs="Tahoma"/>
                <w:bCs/>
                <w:sz w:val="24"/>
              </w:rPr>
            </w:pPr>
            <w:r w:rsidRPr="003367AC">
              <w:rPr>
                <w:rFonts w:ascii="Tahoma" w:hAnsi="Tahoma" w:cs="Tahoma"/>
                <w:bCs/>
                <w:sz w:val="24"/>
              </w:rPr>
              <w:t>S</w:t>
            </w:r>
            <w:r w:rsidR="00C24C63" w:rsidRPr="003367AC">
              <w:rPr>
                <w:rFonts w:ascii="Tahoma" w:hAnsi="Tahoma" w:cs="Tahoma"/>
                <w:bCs/>
                <w:sz w:val="24"/>
              </w:rPr>
              <w:t xml:space="preserve">tudents will </w:t>
            </w:r>
            <w:r w:rsidR="00B67A4F" w:rsidRPr="003367AC">
              <w:rPr>
                <w:rFonts w:ascii="Tahoma" w:hAnsi="Tahoma" w:cs="Tahoma"/>
                <w:bCs/>
                <w:sz w:val="24"/>
              </w:rPr>
              <w:t>describe</w:t>
            </w:r>
            <w:r w:rsidR="00037454" w:rsidRPr="003367AC">
              <w:rPr>
                <w:rFonts w:ascii="Tahoma" w:hAnsi="Tahoma" w:cs="Tahoma"/>
                <w:bCs/>
                <w:sz w:val="24"/>
              </w:rPr>
              <w:t xml:space="preserve"> </w:t>
            </w:r>
            <w:r w:rsidR="00ED4FBF" w:rsidRPr="003367AC">
              <w:rPr>
                <w:rFonts w:ascii="Tahoma" w:hAnsi="Tahoma" w:cs="Tahoma"/>
                <w:bCs/>
                <w:sz w:val="24"/>
              </w:rPr>
              <w:t>healthy</w:t>
            </w:r>
            <w:r w:rsidR="00C24C63" w:rsidRPr="003367AC">
              <w:rPr>
                <w:rFonts w:ascii="Tahoma" w:hAnsi="Tahoma" w:cs="Tahoma"/>
                <w:bCs/>
                <w:sz w:val="24"/>
              </w:rPr>
              <w:t xml:space="preserve"> </w:t>
            </w:r>
            <w:r w:rsidR="00A6429A" w:rsidRPr="003367AC">
              <w:rPr>
                <w:rFonts w:ascii="Tahoma" w:hAnsi="Tahoma" w:cs="Tahoma"/>
                <w:bCs/>
                <w:sz w:val="24"/>
              </w:rPr>
              <w:t>&amp;</w:t>
            </w:r>
            <w:r w:rsidR="00B52AB4" w:rsidRPr="003367AC">
              <w:rPr>
                <w:rFonts w:ascii="Tahoma" w:hAnsi="Tahoma" w:cs="Tahoma"/>
                <w:bCs/>
                <w:sz w:val="24"/>
              </w:rPr>
              <w:t xml:space="preserve"> unhealthy </w:t>
            </w:r>
            <w:r w:rsidR="00A6429A" w:rsidRPr="003367AC">
              <w:rPr>
                <w:rFonts w:ascii="Tahoma" w:hAnsi="Tahoma" w:cs="Tahoma"/>
                <w:bCs/>
                <w:sz w:val="24"/>
              </w:rPr>
              <w:t xml:space="preserve">food </w:t>
            </w:r>
            <w:r w:rsidR="00C24C63" w:rsidRPr="003367AC">
              <w:rPr>
                <w:rFonts w:ascii="Tahoma" w:hAnsi="Tahoma" w:cs="Tahoma"/>
                <w:bCs/>
                <w:sz w:val="24"/>
              </w:rPr>
              <w:t xml:space="preserve">choices.  </w:t>
            </w:r>
            <w:r w:rsidR="00884611" w:rsidRPr="003367AC">
              <w:rPr>
                <w:rFonts w:ascii="Tahoma" w:hAnsi="Tahoma" w:cs="Tahoma"/>
                <w:bCs/>
                <w:sz w:val="24"/>
              </w:rPr>
              <w:t>16</w:t>
            </w:r>
            <w:r w:rsidR="00A6429A" w:rsidRPr="003367AC">
              <w:rPr>
                <w:rFonts w:ascii="Tahoma" w:hAnsi="Tahoma" w:cs="Tahoma"/>
                <w:bCs/>
                <w:sz w:val="24"/>
              </w:rPr>
              <w:t xml:space="preserve"> </w:t>
            </w:r>
            <w:r w:rsidR="00C24C63" w:rsidRPr="003367AC">
              <w:rPr>
                <w:rFonts w:ascii="Tahoma" w:hAnsi="Tahoma" w:cs="Tahoma"/>
                <w:bCs/>
                <w:sz w:val="24"/>
              </w:rPr>
              <w:t>points</w:t>
            </w:r>
            <w:r w:rsidR="00B67A4F" w:rsidRPr="003367AC">
              <w:rPr>
                <w:rFonts w:ascii="Tahoma" w:hAnsi="Tahoma" w:cs="Tahoma"/>
                <w:bCs/>
                <w:sz w:val="24"/>
              </w:rPr>
              <w:t xml:space="preserve"> poss</w:t>
            </w:r>
            <w:r>
              <w:rPr>
                <w:rFonts w:ascii="Tahoma" w:hAnsi="Tahoma" w:cs="Tahoma"/>
                <w:bCs/>
                <w:sz w:val="24"/>
              </w:rPr>
              <w:t>ible</w:t>
            </w:r>
            <w:r w:rsidR="00C24C63" w:rsidRPr="003367AC">
              <w:rPr>
                <w:rFonts w:ascii="Tahoma" w:hAnsi="Tahoma" w:cs="Tahoma"/>
                <w:bCs/>
                <w:sz w:val="24"/>
              </w:rPr>
              <w:t>.</w:t>
            </w:r>
          </w:p>
          <w:p w14:paraId="129FA4C6" w14:textId="77777777" w:rsidR="00C24C63" w:rsidRPr="00F1597D" w:rsidRDefault="00C24C63" w:rsidP="00F1597D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65435" w:rsidRPr="00F1597D" w14:paraId="4E24DA9F" w14:textId="77777777" w:rsidTr="00B774A8">
        <w:tc>
          <w:tcPr>
            <w:tcW w:w="9588" w:type="dxa"/>
          </w:tcPr>
          <w:p w14:paraId="1BCD0588" w14:textId="77777777" w:rsidR="00165435" w:rsidRPr="00F1597D" w:rsidRDefault="00165435" w:rsidP="00F1597D">
            <w:pPr>
              <w:ind w:right="-720"/>
              <w:rPr>
                <w:rFonts w:ascii="Tahoma" w:hAnsi="Tahoma" w:cs="Tahoma"/>
                <w:b/>
              </w:rPr>
            </w:pPr>
          </w:p>
          <w:p w14:paraId="2359FBFD" w14:textId="77777777" w:rsidR="00165435" w:rsidRPr="00F1597D" w:rsidRDefault="00165435" w:rsidP="00F1597D">
            <w:pPr>
              <w:ind w:right="-720"/>
              <w:rPr>
                <w:rFonts w:ascii="Tahoma" w:hAnsi="Tahoma" w:cs="Tahoma"/>
                <w:b/>
                <w:sz w:val="24"/>
              </w:rPr>
            </w:pPr>
            <w:r w:rsidRPr="00F1597D">
              <w:rPr>
                <w:rFonts w:ascii="Tahoma" w:hAnsi="Tahoma" w:cs="Tahoma"/>
                <w:b/>
                <w:sz w:val="24"/>
              </w:rPr>
              <w:t>SUGGESTED ACTIVITIES</w:t>
            </w:r>
          </w:p>
        </w:tc>
      </w:tr>
      <w:tr w:rsidR="00165435" w:rsidRPr="00F1597D" w14:paraId="19EAE8FA" w14:textId="77777777" w:rsidTr="00B774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8" w:type="dxa"/>
          </w:tcPr>
          <w:p w14:paraId="76E3EB10" w14:textId="77777777" w:rsidR="008B00B0" w:rsidRPr="00F1597D" w:rsidRDefault="008B00B0" w:rsidP="00F1597D">
            <w:pPr>
              <w:ind w:right="-720"/>
              <w:rPr>
                <w:rFonts w:ascii="Tahoma" w:hAnsi="Tahoma" w:cs="Tahoma"/>
              </w:rPr>
            </w:pPr>
          </w:p>
          <w:p w14:paraId="20BDB4D5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Introduce students to USDA “MyPlate” and food groups</w:t>
            </w:r>
          </w:p>
          <w:p w14:paraId="28CF1823" w14:textId="77777777" w:rsidR="007272E9" w:rsidRPr="003367AC" w:rsidRDefault="007272E9" w:rsidP="00F1597D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 xml:space="preserve">Use LCD projector or </w:t>
            </w:r>
            <w:r w:rsidR="00624DEF" w:rsidRPr="003367AC">
              <w:rPr>
                <w:rFonts w:ascii="Tahoma" w:hAnsi="Tahoma" w:cs="Tahoma"/>
                <w:sz w:val="24"/>
              </w:rPr>
              <w:t>ELMO</w:t>
            </w:r>
            <w:r w:rsidRPr="003367AC">
              <w:rPr>
                <w:rFonts w:ascii="Tahoma" w:hAnsi="Tahoma" w:cs="Tahoma"/>
                <w:sz w:val="24"/>
              </w:rPr>
              <w:t xml:space="preserve"> to project MyPlate and define food groups</w:t>
            </w:r>
          </w:p>
          <w:p w14:paraId="2BDDB881" w14:textId="77777777" w:rsidR="007272E9" w:rsidRPr="003367AC" w:rsidRDefault="007272E9" w:rsidP="00F1597D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Bring in various food products; Ss work in groups to sort products into food groups</w:t>
            </w:r>
          </w:p>
          <w:p w14:paraId="73FBF2C5" w14:textId="77777777" w:rsidR="007272E9" w:rsidRPr="003367AC" w:rsidRDefault="007272E9" w:rsidP="00F1597D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Scavenger Hunt:  Take a field trip to a grocery store or the Torrance Farmer’s Market to find items (students with camera phones can take pics!)</w:t>
            </w:r>
          </w:p>
          <w:p w14:paraId="239D5B77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</w:p>
          <w:p w14:paraId="66CAAD49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Identify healthy and unhealthy food choices using picture prompts</w:t>
            </w:r>
          </w:p>
          <w:p w14:paraId="0866A72F" w14:textId="77777777" w:rsidR="007272E9" w:rsidRPr="003367AC" w:rsidRDefault="007272E9" w:rsidP="00720F08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Teacher uses pict</w:t>
            </w:r>
            <w:r w:rsidR="003367AC" w:rsidRPr="003367AC">
              <w:rPr>
                <w:rFonts w:ascii="Tahoma" w:hAnsi="Tahoma" w:cs="Tahoma"/>
                <w:sz w:val="24"/>
              </w:rPr>
              <w:t>ures available in textbook</w:t>
            </w:r>
          </w:p>
          <w:p w14:paraId="65286B7F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</w:p>
          <w:p w14:paraId="5AB0D488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Have students keep a nutrition journal</w:t>
            </w:r>
          </w:p>
          <w:p w14:paraId="4CD646BD" w14:textId="77777777" w:rsidR="007272E9" w:rsidRPr="003367AC" w:rsidRDefault="007272E9" w:rsidP="00F1597D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 xml:space="preserve">Jot down what they eat and what they feed their family for one week (or more); </w:t>
            </w:r>
            <w:r w:rsidRPr="003367AC">
              <w:rPr>
                <w:rFonts w:ascii="Tahoma" w:hAnsi="Tahoma" w:cs="Tahoma"/>
                <w:sz w:val="24"/>
              </w:rPr>
              <w:br/>
              <w:t>bring notes to class and compare with other students</w:t>
            </w:r>
          </w:p>
          <w:p w14:paraId="536498A0" w14:textId="77777777" w:rsidR="007272E9" w:rsidRPr="003367AC" w:rsidRDefault="007272E9" w:rsidP="00F1597D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Discuss eating habits in U.S. &amp; eating habits in home country</w:t>
            </w:r>
          </w:p>
          <w:p w14:paraId="55401567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</w:p>
          <w:p w14:paraId="1682041C" w14:textId="77777777" w:rsidR="007272E9" w:rsidRPr="003367AC" w:rsidRDefault="007272E9" w:rsidP="007272E9">
            <w:pPr>
              <w:rPr>
                <w:rFonts w:ascii="Tahoma" w:hAnsi="Tahoma" w:cs="Tahoma"/>
                <w:sz w:val="24"/>
              </w:rPr>
            </w:pPr>
            <w:r w:rsidRPr="003367AC">
              <w:rPr>
                <w:rFonts w:ascii="Tahoma" w:hAnsi="Tahoma" w:cs="Tahoma"/>
                <w:sz w:val="24"/>
              </w:rPr>
              <w:t>Organize a recipe exchange</w:t>
            </w:r>
          </w:p>
          <w:p w14:paraId="14E46B09" w14:textId="77777777" w:rsidR="002D2D31" w:rsidRPr="00F1597D" w:rsidRDefault="007272E9" w:rsidP="00F1597D">
            <w:pPr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</w:rPr>
            </w:pPr>
            <w:r w:rsidRPr="003367AC">
              <w:rPr>
                <w:rFonts w:ascii="Tahoma" w:hAnsi="Tahoma" w:cs="Tahoma"/>
                <w:sz w:val="24"/>
              </w:rPr>
              <w:t>Student</w:t>
            </w:r>
            <w:r w:rsidR="003367AC">
              <w:rPr>
                <w:rFonts w:ascii="Tahoma" w:hAnsi="Tahoma" w:cs="Tahoma"/>
                <w:sz w:val="24"/>
              </w:rPr>
              <w:t>s dictate recipes to each other</w:t>
            </w:r>
            <w:r w:rsidRPr="003367AC">
              <w:rPr>
                <w:rFonts w:ascii="Tahoma" w:hAnsi="Tahoma" w:cs="Tahoma"/>
                <w:sz w:val="24"/>
              </w:rPr>
              <w:t xml:space="preserve">, take home recipes &amp; try out, return to classroom and share experiences (Did the recipe turn out well?  If not, work with </w:t>
            </w:r>
            <w:r w:rsidRPr="003367AC">
              <w:rPr>
                <w:rFonts w:ascii="Tahoma" w:hAnsi="Tahoma" w:cs="Tahoma"/>
                <w:sz w:val="24"/>
              </w:rPr>
              <w:lastRenderedPageBreak/>
              <w:t xml:space="preserve">others to figure out &amp; solve </w:t>
            </w:r>
            <w:r w:rsidR="00624DEF" w:rsidRPr="003367AC">
              <w:rPr>
                <w:rFonts w:ascii="Tahoma" w:hAnsi="Tahoma" w:cs="Tahoma"/>
                <w:sz w:val="24"/>
              </w:rPr>
              <w:t xml:space="preserve">language </w:t>
            </w:r>
            <w:r w:rsidRPr="003367AC">
              <w:rPr>
                <w:rFonts w:ascii="Tahoma" w:hAnsi="Tahoma" w:cs="Tahoma"/>
                <w:sz w:val="24"/>
              </w:rPr>
              <w:t>problem</w:t>
            </w:r>
            <w:r w:rsidR="00624DEF" w:rsidRPr="003367AC">
              <w:rPr>
                <w:rFonts w:ascii="Tahoma" w:hAnsi="Tahoma" w:cs="Tahoma"/>
                <w:sz w:val="24"/>
              </w:rPr>
              <w:t>s</w:t>
            </w:r>
            <w:r w:rsidRPr="003367AC">
              <w:rPr>
                <w:rFonts w:ascii="Tahoma" w:hAnsi="Tahoma" w:cs="Tahoma"/>
                <w:sz w:val="24"/>
              </w:rPr>
              <w:t>.)</w:t>
            </w:r>
            <w:r w:rsidR="00624DEF">
              <w:rPr>
                <w:rFonts w:ascii="Tahoma" w:hAnsi="Tahoma" w:cs="Tahoma"/>
                <w:sz w:val="22"/>
                <w:szCs w:val="22"/>
              </w:rPr>
              <w:br/>
            </w:r>
          </w:p>
        </w:tc>
      </w:tr>
    </w:tbl>
    <w:p w14:paraId="63F874D7" w14:textId="77777777" w:rsidR="008B00B0" w:rsidRDefault="008B00B0">
      <w:r>
        <w:lastRenderedPageBreak/>
        <w:br w:type="page"/>
      </w:r>
    </w:p>
    <w:tbl>
      <w:tblPr>
        <w:tblStyle w:val="TableSimple1"/>
        <w:tblW w:w="0" w:type="auto"/>
        <w:tblLook w:val="01E0" w:firstRow="1" w:lastRow="1" w:firstColumn="1" w:lastColumn="1" w:noHBand="0" w:noVBand="0"/>
      </w:tblPr>
      <w:tblGrid>
        <w:gridCol w:w="8640"/>
      </w:tblGrid>
      <w:tr w:rsidR="001D130E" w:rsidRPr="00F1597D" w14:paraId="18197DFB" w14:textId="77777777" w:rsidTr="00B77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6" w:type="dxa"/>
          </w:tcPr>
          <w:p w14:paraId="4DA75AE2" w14:textId="77777777" w:rsidR="001D130E" w:rsidRPr="00F1597D" w:rsidRDefault="001D130E" w:rsidP="003C3BA6">
            <w:pPr>
              <w:rPr>
                <w:rFonts w:ascii="Tahoma" w:hAnsi="Tahoma" w:cs="Tahoma"/>
                <w:b/>
                <w:sz w:val="24"/>
              </w:rPr>
            </w:pPr>
          </w:p>
          <w:p w14:paraId="285676D4" w14:textId="77777777" w:rsidR="001D130E" w:rsidRPr="00F1597D" w:rsidRDefault="001D130E" w:rsidP="003C3BA6">
            <w:pPr>
              <w:rPr>
                <w:rFonts w:ascii="Tahoma" w:hAnsi="Tahoma" w:cs="Tahoma"/>
                <w:b/>
                <w:sz w:val="24"/>
              </w:rPr>
            </w:pPr>
            <w:r w:rsidRPr="00F1597D">
              <w:rPr>
                <w:rFonts w:ascii="Tahoma" w:hAnsi="Tahoma" w:cs="Tahoma"/>
                <w:b/>
                <w:sz w:val="24"/>
              </w:rPr>
              <w:t>HANDOUTS PROVIDED</w:t>
            </w:r>
          </w:p>
        </w:tc>
      </w:tr>
      <w:tr w:rsidR="001D130E" w:rsidRPr="00F1597D" w14:paraId="5359243A" w14:textId="77777777" w:rsidTr="00B774A8">
        <w:tc>
          <w:tcPr>
            <w:tcW w:w="9576" w:type="dxa"/>
          </w:tcPr>
          <w:p w14:paraId="2502CD4B" w14:textId="77777777" w:rsidR="001D130E" w:rsidRPr="00F1597D" w:rsidRDefault="001D130E" w:rsidP="003C3BA6">
            <w:pPr>
              <w:rPr>
                <w:rFonts w:ascii="Tahoma" w:hAnsi="Tahoma" w:cs="Tahoma"/>
                <w:sz w:val="24"/>
              </w:rPr>
            </w:pPr>
          </w:p>
          <w:p w14:paraId="778A782E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Information for Teachers - New “MyPlate” &amp; Dietary Guidelines</w:t>
            </w:r>
          </w:p>
          <w:p w14:paraId="163176EC" w14:textId="77777777" w:rsidR="007272E9" w:rsidRPr="00F1597D" w:rsidRDefault="007272E9" w:rsidP="007272E9">
            <w:pPr>
              <w:rPr>
                <w:rFonts w:ascii="Tahoma" w:hAnsi="Tahoma" w:cs="Tahoma"/>
                <w:i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 xml:space="preserve">     </w:t>
            </w:r>
            <w:r w:rsidRPr="00F1597D">
              <w:rPr>
                <w:rFonts w:ascii="Tahoma" w:hAnsi="Tahoma" w:cs="Tahoma"/>
                <w:i/>
                <w:sz w:val="24"/>
              </w:rPr>
              <w:t>(READ BEFORE INTRODUCING STUDENTS TO MYPLATE)</w:t>
            </w:r>
          </w:p>
          <w:p w14:paraId="02ABF91B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</w:p>
          <w:p w14:paraId="1A802B38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1:  Related Vocabulary &amp; Discussion Questions</w:t>
            </w:r>
          </w:p>
          <w:p w14:paraId="4206D5D8" w14:textId="77777777" w:rsidR="007272E9" w:rsidRPr="00F1597D" w:rsidRDefault="007272E9" w:rsidP="007272E9">
            <w:pPr>
              <w:rPr>
                <w:rFonts w:ascii="Tahoma" w:hAnsi="Tahoma" w:cs="Tahoma"/>
                <w:i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 xml:space="preserve">Handout 2:  USDA MyPlate </w:t>
            </w:r>
          </w:p>
          <w:p w14:paraId="1B46896D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3:  Healthy Foods</w:t>
            </w:r>
            <w:r w:rsidR="00BC1B5F">
              <w:rPr>
                <w:rFonts w:ascii="Tahoma" w:hAnsi="Tahoma" w:cs="Tahoma"/>
                <w:sz w:val="24"/>
              </w:rPr>
              <w:t xml:space="preserve"> (and answer key)</w:t>
            </w:r>
          </w:p>
          <w:p w14:paraId="7C12D8C9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4:  Food Groups</w:t>
            </w:r>
            <w:r w:rsidR="00BC1B5F">
              <w:rPr>
                <w:rFonts w:ascii="Tahoma" w:hAnsi="Tahoma" w:cs="Tahoma"/>
                <w:sz w:val="24"/>
              </w:rPr>
              <w:t xml:space="preserve"> (and answer key)</w:t>
            </w:r>
          </w:p>
          <w:p w14:paraId="7A138E14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5:  Unhealthy Foods</w:t>
            </w:r>
            <w:r w:rsidR="00BC1B5F">
              <w:rPr>
                <w:rFonts w:ascii="Tahoma" w:hAnsi="Tahoma" w:cs="Tahoma"/>
                <w:sz w:val="24"/>
              </w:rPr>
              <w:t xml:space="preserve"> (and answer key)</w:t>
            </w:r>
          </w:p>
          <w:p w14:paraId="5B3E873B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6:  Healthy and Unhealthy Foods</w:t>
            </w:r>
          </w:p>
          <w:p w14:paraId="08D6C6EB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7:  Healthy and Unhealthy Foods #2</w:t>
            </w:r>
            <w:r w:rsidRPr="00F1597D">
              <w:rPr>
                <w:rFonts w:ascii="Tahoma" w:hAnsi="Tahoma" w:cs="Tahoma"/>
                <w:sz w:val="24"/>
              </w:rPr>
              <w:br/>
              <w:t>Handout 8:  Practice/Review:  Eating Habits</w:t>
            </w:r>
          </w:p>
          <w:p w14:paraId="3299C8BD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Handout 9:  Food for One Day: Food Journal</w:t>
            </w:r>
          </w:p>
          <w:p w14:paraId="50B6CA4F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</w:p>
          <w:p w14:paraId="0F7C15C3" w14:textId="77777777" w:rsidR="007272E9" w:rsidRPr="00F1597D" w:rsidRDefault="007272E9" w:rsidP="007272E9">
            <w:pPr>
              <w:rPr>
                <w:rFonts w:ascii="Tahoma" w:hAnsi="Tahoma" w:cs="Tahoma"/>
                <w:szCs w:val="20"/>
              </w:rPr>
            </w:pPr>
            <w:r w:rsidRPr="00F1597D">
              <w:rPr>
                <w:rFonts w:ascii="Tahoma" w:hAnsi="Tahoma" w:cs="Tahoma"/>
                <w:szCs w:val="20"/>
              </w:rPr>
              <w:t>Graphics courtesy of:</w:t>
            </w:r>
          </w:p>
          <w:p w14:paraId="265BA43F" w14:textId="77777777" w:rsidR="007272E9" w:rsidRPr="00F1597D" w:rsidRDefault="007272E9" w:rsidP="007272E9">
            <w:pPr>
              <w:rPr>
                <w:rFonts w:ascii="Tahoma" w:hAnsi="Tahoma" w:cs="Tahoma"/>
                <w:szCs w:val="20"/>
              </w:rPr>
            </w:pPr>
            <w:r w:rsidRPr="00F1597D">
              <w:rPr>
                <w:rFonts w:ascii="Tahoma" w:hAnsi="Tahoma" w:cs="Tahoma"/>
                <w:szCs w:val="20"/>
              </w:rPr>
              <w:t>choosemyplate.gov</w:t>
            </w:r>
          </w:p>
          <w:p w14:paraId="24B8C687" w14:textId="77777777" w:rsidR="007272E9" w:rsidRPr="00F1597D" w:rsidRDefault="007272E9" w:rsidP="007272E9">
            <w:p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Cs w:val="20"/>
              </w:rPr>
              <w:t>office.microsoft.com/clipart</w:t>
            </w:r>
          </w:p>
          <w:p w14:paraId="5FA4E103" w14:textId="77777777" w:rsidR="00033F1D" w:rsidRPr="00F1597D" w:rsidRDefault="00033F1D" w:rsidP="003C3BA6">
            <w:pPr>
              <w:rPr>
                <w:rFonts w:ascii="Tahoma" w:hAnsi="Tahoma" w:cs="Tahoma"/>
                <w:sz w:val="24"/>
              </w:rPr>
            </w:pPr>
          </w:p>
        </w:tc>
      </w:tr>
      <w:tr w:rsidR="008B00B0" w:rsidRPr="00F1597D" w14:paraId="6378546B" w14:textId="77777777" w:rsidTr="00B774A8">
        <w:tc>
          <w:tcPr>
            <w:tcW w:w="9576" w:type="dxa"/>
          </w:tcPr>
          <w:p w14:paraId="1DCFB3BE" w14:textId="77777777" w:rsidR="008B00B0" w:rsidRPr="00F1597D" w:rsidRDefault="008B00B0" w:rsidP="00035BFC">
            <w:pPr>
              <w:rPr>
                <w:rFonts w:ascii="Tahoma" w:hAnsi="Tahoma" w:cs="Tahoma"/>
                <w:b/>
                <w:sz w:val="24"/>
              </w:rPr>
            </w:pPr>
          </w:p>
          <w:p w14:paraId="442F3E5D" w14:textId="77777777" w:rsidR="008B00B0" w:rsidRPr="00F1597D" w:rsidRDefault="008B00B0" w:rsidP="00035BFC">
            <w:pPr>
              <w:rPr>
                <w:rFonts w:ascii="Tahoma" w:hAnsi="Tahoma" w:cs="Tahoma"/>
                <w:b/>
                <w:sz w:val="24"/>
              </w:rPr>
            </w:pPr>
            <w:r w:rsidRPr="00F1597D">
              <w:rPr>
                <w:rFonts w:ascii="Tahoma" w:hAnsi="Tahoma" w:cs="Tahoma"/>
                <w:b/>
                <w:sz w:val="24"/>
              </w:rPr>
              <w:t>COMPUTER LAB IDEAS</w:t>
            </w:r>
          </w:p>
        </w:tc>
      </w:tr>
      <w:tr w:rsidR="008B00B0" w:rsidRPr="00F1597D" w14:paraId="69F7543A" w14:textId="77777777" w:rsidTr="00B774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6" w:type="dxa"/>
          </w:tcPr>
          <w:p w14:paraId="1A4B7686" w14:textId="77777777" w:rsidR="008B00B0" w:rsidRPr="00F1597D" w:rsidRDefault="008B00B0" w:rsidP="00F1597D">
            <w:pPr>
              <w:ind w:left="360"/>
              <w:rPr>
                <w:rFonts w:ascii="Tahoma" w:hAnsi="Tahoma" w:cs="Tahoma"/>
                <w:sz w:val="24"/>
              </w:rPr>
            </w:pPr>
          </w:p>
          <w:p w14:paraId="5C0EAA80" w14:textId="77777777" w:rsidR="007272E9" w:rsidRPr="00F1597D" w:rsidRDefault="007272E9" w:rsidP="00F1597D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Use Oxford Picture Dictionary software to teach food-related vocabulary</w:t>
            </w:r>
            <w:r w:rsidRPr="00F1597D">
              <w:rPr>
                <w:rFonts w:ascii="Tahoma" w:hAnsi="Tahoma" w:cs="Tahoma"/>
                <w:sz w:val="24"/>
              </w:rPr>
              <w:br/>
            </w:r>
          </w:p>
          <w:p w14:paraId="39AFD6B4" w14:textId="77777777" w:rsidR="007272E9" w:rsidRPr="00F1597D" w:rsidRDefault="007272E9" w:rsidP="00F1597D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 xml:space="preserve">Go to </w:t>
            </w:r>
            <w:hyperlink r:id="rId7" w:history="1">
              <w:r w:rsidRPr="00F1597D">
                <w:rPr>
                  <w:rStyle w:val="Hyperlink"/>
                  <w:rFonts w:ascii="Tahoma" w:hAnsi="Tahoma" w:cs="Tahoma"/>
                  <w:sz w:val="24"/>
                </w:rPr>
                <w:t>www.choosemyplate.gov</w:t>
              </w:r>
            </w:hyperlink>
            <w:r w:rsidRPr="00F1597D">
              <w:rPr>
                <w:rFonts w:ascii="Tahoma" w:hAnsi="Tahoma" w:cs="Tahoma"/>
                <w:sz w:val="24"/>
                <w:u w:val="single"/>
              </w:rPr>
              <w:t xml:space="preserve"> </w:t>
            </w:r>
            <w:r w:rsidRPr="00F1597D">
              <w:rPr>
                <w:rFonts w:ascii="Tahoma" w:hAnsi="Tahoma" w:cs="Tahoma"/>
                <w:sz w:val="24"/>
              </w:rPr>
              <w:t>where students can put in their age, sex, and level of activity to see a personalized eating plan.</w:t>
            </w:r>
            <w:r w:rsidRPr="00F1597D">
              <w:rPr>
                <w:rFonts w:ascii="Tahoma" w:hAnsi="Tahoma" w:cs="Tahoma"/>
                <w:sz w:val="24"/>
              </w:rPr>
              <w:br/>
            </w:r>
          </w:p>
          <w:p w14:paraId="29CC87F1" w14:textId="77777777" w:rsidR="00624DEF" w:rsidRDefault="007272E9" w:rsidP="00F1597D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Create “picture dictionary” of healthy &amp; unhealthy food choices (Word or PowerPoint) – use Google Images to find pictures</w:t>
            </w:r>
            <w:r w:rsidR="00624DEF">
              <w:rPr>
                <w:rFonts w:ascii="Tahoma" w:hAnsi="Tahoma" w:cs="Tahoma"/>
                <w:sz w:val="24"/>
              </w:rPr>
              <w:t>.</w:t>
            </w:r>
          </w:p>
          <w:p w14:paraId="2687E625" w14:textId="77777777" w:rsidR="00624DEF" w:rsidRDefault="00624DEF" w:rsidP="00624DEF">
            <w:pPr>
              <w:ind w:left="720"/>
              <w:rPr>
                <w:rFonts w:ascii="Tahoma" w:hAnsi="Tahoma" w:cs="Tahoma"/>
                <w:sz w:val="24"/>
              </w:rPr>
            </w:pPr>
          </w:p>
          <w:p w14:paraId="4694D8C1" w14:textId="77777777" w:rsidR="007272E9" w:rsidRPr="00F1597D" w:rsidRDefault="00624DEF" w:rsidP="00F1597D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At home, after preparing meals, students can take pics with phones and post on class Instagram account (use #hashtags to organize by food group)</w:t>
            </w:r>
            <w:r w:rsidR="007272E9" w:rsidRPr="00F1597D">
              <w:rPr>
                <w:rFonts w:ascii="Tahoma" w:hAnsi="Tahoma" w:cs="Tahoma"/>
                <w:sz w:val="24"/>
              </w:rPr>
              <w:t xml:space="preserve">. </w:t>
            </w:r>
            <w:r>
              <w:rPr>
                <w:rFonts w:ascii="Tahoma" w:hAnsi="Tahoma" w:cs="Tahoma"/>
                <w:sz w:val="24"/>
              </w:rPr>
              <w:t>Follow up class discussion about the variety of foods posted.</w:t>
            </w:r>
            <w:r w:rsidR="007272E9" w:rsidRPr="00F1597D">
              <w:rPr>
                <w:rFonts w:ascii="Tahoma" w:hAnsi="Tahoma" w:cs="Tahoma"/>
                <w:sz w:val="24"/>
              </w:rPr>
              <w:br/>
            </w:r>
          </w:p>
          <w:p w14:paraId="574C509C" w14:textId="77777777" w:rsidR="007272E9" w:rsidRPr="00F1597D" w:rsidRDefault="007272E9" w:rsidP="00A125D0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F1597D">
              <w:rPr>
                <w:rFonts w:ascii="Tahoma" w:hAnsi="Tahoma" w:cs="Tahoma"/>
                <w:sz w:val="24"/>
              </w:rPr>
              <w:t>Write about personal eating habits in U.S. &amp; home country. (Word or PPT)</w:t>
            </w:r>
            <w:r w:rsidRPr="00F1597D">
              <w:rPr>
                <w:rFonts w:ascii="Tahoma" w:hAnsi="Tahoma" w:cs="Tahoma"/>
                <w:sz w:val="24"/>
              </w:rPr>
              <w:br/>
            </w:r>
            <w:r w:rsidR="00624DEF">
              <w:rPr>
                <w:rFonts w:ascii="Tahoma" w:hAnsi="Tahoma" w:cs="Tahoma"/>
                <w:sz w:val="24"/>
              </w:rPr>
              <w:br/>
            </w:r>
          </w:p>
          <w:p w14:paraId="25BD4B1D" w14:textId="77777777" w:rsidR="008B00B0" w:rsidRPr="00F1597D" w:rsidRDefault="008B00B0" w:rsidP="00F1597D">
            <w:pPr>
              <w:ind w:left="720"/>
              <w:rPr>
                <w:rFonts w:ascii="Tahoma" w:hAnsi="Tahoma" w:cs="Tahoma"/>
                <w:sz w:val="24"/>
              </w:rPr>
            </w:pPr>
          </w:p>
        </w:tc>
      </w:tr>
    </w:tbl>
    <w:p w14:paraId="506713DB" w14:textId="77777777" w:rsidR="00CC05F0" w:rsidRDefault="00343B9F" w:rsidP="00CC05F0">
      <w:pPr>
        <w:ind w:right="-720"/>
        <w:jc w:val="center"/>
        <w:rPr>
          <w:b/>
          <w:sz w:val="28"/>
          <w:szCs w:val="28"/>
        </w:rPr>
      </w:pPr>
      <w:r>
        <w:br w:type="page"/>
      </w:r>
      <w:r w:rsidR="00CC05F0" w:rsidRPr="00DC7959">
        <w:rPr>
          <w:b/>
          <w:sz w:val="36"/>
          <w:szCs w:val="36"/>
          <w:u w:val="single"/>
        </w:rPr>
        <w:lastRenderedPageBreak/>
        <w:t xml:space="preserve">INFORMATION FOR TEACHERS:  </w:t>
      </w:r>
      <w:r w:rsidR="00CC05F0" w:rsidRPr="00DC7959">
        <w:rPr>
          <w:b/>
          <w:sz w:val="36"/>
          <w:szCs w:val="36"/>
          <w:u w:val="single"/>
        </w:rPr>
        <w:br/>
      </w:r>
      <w:r w:rsidR="00CC05F0">
        <w:rPr>
          <w:b/>
          <w:sz w:val="28"/>
          <w:szCs w:val="28"/>
        </w:rPr>
        <w:t>USDA “MY PL</w:t>
      </w:r>
      <w:r w:rsidR="003367AC">
        <w:rPr>
          <w:b/>
          <w:sz w:val="28"/>
          <w:szCs w:val="28"/>
        </w:rPr>
        <w:t>ATE” &amp; DIETARY GUIDELINES</w:t>
      </w:r>
    </w:p>
    <w:p w14:paraId="1D7189C9" w14:textId="77777777" w:rsidR="00CC05F0" w:rsidRPr="00CD575F" w:rsidRDefault="00CC05F0" w:rsidP="00CC05F0">
      <w:pPr>
        <w:ind w:right="-720"/>
        <w:jc w:val="center"/>
        <w:rPr>
          <w:i/>
          <w:szCs w:val="20"/>
        </w:rPr>
      </w:pPr>
      <w:r>
        <w:rPr>
          <w:i/>
          <w:szCs w:val="20"/>
        </w:rPr>
        <w:t>adapted from choosemyplate.gov</w:t>
      </w:r>
    </w:p>
    <w:p w14:paraId="7B8E3B88" w14:textId="77777777" w:rsidR="00CC05F0" w:rsidRDefault="00CC05F0" w:rsidP="00CC05F0">
      <w:pPr>
        <w:pStyle w:val="Default"/>
      </w:pPr>
    </w:p>
    <w:p w14:paraId="4807FA5B" w14:textId="77777777" w:rsidR="00B774A8" w:rsidRDefault="000B5239" w:rsidP="00B774A8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460B41" wp14:editId="489ADF10">
            <wp:extent cx="1190752" cy="1086288"/>
            <wp:effectExtent l="0" t="0" r="0" b="0"/>
            <wp:docPr id="101" name="Picture 33" descr="My Plate servings: fruits, vegetables, grains, protein, d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33" descr="My Plate servings: fruits, vegetables, grains, protein, dai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12" cy="10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C047" w14:textId="1881D653" w:rsidR="00CC05F0" w:rsidRDefault="00CC05F0" w:rsidP="00B774A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MyPlate Icon </w:t>
      </w:r>
      <w:r>
        <w:rPr>
          <w:b/>
          <w:bCs/>
          <w:sz w:val="32"/>
          <w:szCs w:val="32"/>
        </w:rPr>
        <w:br/>
      </w:r>
    </w:p>
    <w:p w14:paraId="71731E9C" w14:textId="77777777" w:rsidR="00CC05F0" w:rsidRPr="006E0948" w:rsidRDefault="00CC05F0" w:rsidP="00CC05F0">
      <w:pPr>
        <w:pStyle w:val="Default"/>
        <w:numPr>
          <w:ilvl w:val="0"/>
          <w:numId w:val="17"/>
        </w:numPr>
        <w:spacing w:after="34"/>
      </w:pPr>
      <w:r w:rsidRPr="006E0948">
        <w:t>MyPlate is part of a larger com</w:t>
      </w:r>
      <w:r w:rsidR="003367AC">
        <w:t>munications initiative based on</w:t>
      </w:r>
      <w:r w:rsidRPr="006E0948">
        <w:rPr>
          <w:i/>
          <w:iCs/>
        </w:rPr>
        <w:t xml:space="preserve"> Dietary Guidelines for Americans </w:t>
      </w:r>
      <w:r w:rsidRPr="006E0948">
        <w:t xml:space="preserve">to help consumers make better food choices. </w:t>
      </w:r>
      <w:r w:rsidRPr="006E0948">
        <w:br/>
      </w:r>
    </w:p>
    <w:p w14:paraId="686A3710" w14:textId="77777777" w:rsidR="00CC05F0" w:rsidRPr="006E0948" w:rsidRDefault="00CC05F0" w:rsidP="00CC05F0">
      <w:pPr>
        <w:pStyle w:val="Default"/>
        <w:numPr>
          <w:ilvl w:val="0"/>
          <w:numId w:val="17"/>
        </w:numPr>
        <w:spacing w:after="34"/>
      </w:pPr>
      <w:r w:rsidRPr="006E0948">
        <w:t xml:space="preserve">MyPlate is designed to </w:t>
      </w:r>
      <w:r w:rsidRPr="006E0948">
        <w:rPr>
          <w:i/>
          <w:iCs/>
        </w:rPr>
        <w:t xml:space="preserve">remind </w:t>
      </w:r>
      <w:r w:rsidRPr="006E0948">
        <w:t xml:space="preserve">Americans to eat healthfully; it is not intended to change consumer behavior alone. </w:t>
      </w:r>
      <w:r w:rsidRPr="006E0948">
        <w:br/>
      </w:r>
    </w:p>
    <w:p w14:paraId="24B04BD2" w14:textId="478E4418" w:rsidR="00CC05F0" w:rsidRPr="00B774A8" w:rsidRDefault="00CC05F0" w:rsidP="006A551F">
      <w:pPr>
        <w:pStyle w:val="Default"/>
        <w:numPr>
          <w:ilvl w:val="0"/>
          <w:numId w:val="17"/>
        </w:numPr>
        <w:ind w:right="-720"/>
        <w:rPr>
          <w:bCs/>
        </w:rPr>
      </w:pPr>
      <w:r w:rsidRPr="006E0948">
        <w:t xml:space="preserve">MyPlate illustrates the five food groups using a familiar mealtime visual, a place setting. </w:t>
      </w:r>
    </w:p>
    <w:p w14:paraId="1A598332" w14:textId="77777777" w:rsidR="00CC05F0" w:rsidRDefault="00CC05F0" w:rsidP="00CC05F0">
      <w:pPr>
        <w:rPr>
          <w:sz w:val="24"/>
        </w:rPr>
      </w:pPr>
      <w:r>
        <w:rPr>
          <w:sz w:val="24"/>
        </w:rPr>
        <w:t xml:space="preserve">   </w:t>
      </w:r>
    </w:p>
    <w:p w14:paraId="770AC8B6" w14:textId="77777777" w:rsidR="00CC05F0" w:rsidRDefault="00CC05F0" w:rsidP="00CC05F0">
      <w:pPr>
        <w:pStyle w:val="Default"/>
      </w:pPr>
      <w:r>
        <w:t xml:space="preserve"> </w:t>
      </w:r>
    </w:p>
    <w:p w14:paraId="73C2ED1E" w14:textId="77777777" w:rsidR="00CC05F0" w:rsidRDefault="00CC05F0" w:rsidP="00CC05F0">
      <w:pPr>
        <w:pStyle w:val="Default"/>
        <w:ind w:right="-720"/>
        <w:rPr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ChooseMyPlate.gov </w:t>
      </w:r>
      <w:r>
        <w:rPr>
          <w:b/>
          <w:bCs/>
          <w:sz w:val="32"/>
          <w:szCs w:val="32"/>
        </w:rPr>
        <w:br/>
      </w:r>
    </w:p>
    <w:p w14:paraId="180F939C" w14:textId="77777777" w:rsidR="00CC05F0" w:rsidRPr="006E0948" w:rsidRDefault="00CC05F0" w:rsidP="00CC05F0">
      <w:pPr>
        <w:pStyle w:val="Default"/>
        <w:spacing w:after="22"/>
        <w:ind w:right="-900"/>
      </w:pPr>
      <w:r w:rsidRPr="006E0948">
        <w:t xml:space="preserve">The website features practical information and tips to help Americans build healthier diets.  It features selected messages to help consumer focus on key behaviors. Selected messages include: </w:t>
      </w:r>
      <w:r w:rsidRPr="006E0948">
        <w:br/>
      </w:r>
    </w:p>
    <w:p w14:paraId="289E76F4" w14:textId="37D72150" w:rsidR="00CC05F0" w:rsidRPr="006E0948" w:rsidRDefault="00CC05F0" w:rsidP="00CC05F0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Enjoy your food but eat less. </w:t>
      </w:r>
    </w:p>
    <w:p w14:paraId="624639B8" w14:textId="77777777" w:rsidR="00CC05F0" w:rsidRPr="006E0948" w:rsidRDefault="00CC05F0" w:rsidP="00CC05F0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Avoid oversized portions. </w:t>
      </w:r>
    </w:p>
    <w:p w14:paraId="3B2121D5" w14:textId="77777777" w:rsidR="00CC05F0" w:rsidRPr="006E0948" w:rsidRDefault="00CC05F0" w:rsidP="00CC05F0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Make half your plate fruits and vegetables. </w:t>
      </w:r>
    </w:p>
    <w:p w14:paraId="011BC7FE" w14:textId="77777777" w:rsidR="00CC05F0" w:rsidRPr="006E0948" w:rsidRDefault="00CC05F0" w:rsidP="00CC05F0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Switch to fat-free or low-fat (1%) milk. </w:t>
      </w:r>
    </w:p>
    <w:p w14:paraId="21D4060F" w14:textId="77777777" w:rsidR="00CC05F0" w:rsidRPr="006E0948" w:rsidRDefault="00CC05F0" w:rsidP="00CC05F0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Make at least half your grains whole grains. </w:t>
      </w:r>
    </w:p>
    <w:p w14:paraId="5DF93C6C" w14:textId="77777777" w:rsidR="00CC05F0" w:rsidRPr="006E0948" w:rsidRDefault="00CC05F0" w:rsidP="00CC05F0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>Compare sodium in foods like soup, bread, and frozen meals—</w:t>
      </w:r>
      <w:r>
        <w:br/>
      </w:r>
      <w:r w:rsidRPr="006E0948">
        <w:t xml:space="preserve">and choose foods with lower numbers. </w:t>
      </w:r>
    </w:p>
    <w:p w14:paraId="3D8FF1CF" w14:textId="77777777" w:rsidR="00CC05F0" w:rsidRPr="006E0948" w:rsidRDefault="00CC05F0" w:rsidP="00CC05F0">
      <w:pPr>
        <w:pStyle w:val="Default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Drink water instead of sugary drinks. </w:t>
      </w:r>
    </w:p>
    <w:p w14:paraId="563C6A04" w14:textId="77777777" w:rsidR="00CC05F0" w:rsidRPr="006E0948" w:rsidRDefault="00CC05F0" w:rsidP="00CC05F0">
      <w:pPr>
        <w:pStyle w:val="Default"/>
        <w:spacing w:after="22"/>
        <w:ind w:right="-720"/>
      </w:pPr>
    </w:p>
    <w:p w14:paraId="66BBF0CB" w14:textId="77777777" w:rsidR="00CC05F0" w:rsidRPr="006E0948" w:rsidRDefault="00CC05F0" w:rsidP="00CC05F0">
      <w:pPr>
        <w:pStyle w:val="Default"/>
        <w:spacing w:after="22"/>
        <w:ind w:right="-720"/>
      </w:pPr>
      <w:r w:rsidRPr="006E0948">
        <w:t>Choose</w:t>
      </w:r>
      <w:r w:rsidRPr="006E0948">
        <w:rPr>
          <w:b/>
          <w:bCs/>
        </w:rPr>
        <w:t>MyPlate</w:t>
      </w:r>
      <w:r w:rsidRPr="006E0948">
        <w:t xml:space="preserve">.gov includes much of the consumer and professional information formerly found on MyPyramid.gov. </w:t>
      </w:r>
    </w:p>
    <w:p w14:paraId="531197AD" w14:textId="77777777" w:rsidR="00CC05F0" w:rsidRDefault="00CC05F0" w:rsidP="00CC05F0">
      <w:pPr>
        <w:rPr>
          <w:sz w:val="24"/>
        </w:rPr>
      </w:pPr>
    </w:p>
    <w:p w14:paraId="64F4B252" w14:textId="77777777" w:rsidR="00CC05F0" w:rsidRPr="00A473E6" w:rsidRDefault="00CC05F0" w:rsidP="00CC05F0">
      <w:pPr>
        <w:jc w:val="center"/>
        <w:rPr>
          <w:sz w:val="24"/>
        </w:rPr>
      </w:pPr>
      <w:r>
        <w:rPr>
          <w:b/>
          <w:sz w:val="28"/>
          <w:szCs w:val="28"/>
        </w:rPr>
        <w:br w:type="page"/>
      </w:r>
      <w:r w:rsidRPr="00A473E6">
        <w:rPr>
          <w:sz w:val="24"/>
        </w:rPr>
        <w:lastRenderedPageBreak/>
        <w:t xml:space="preserve"> </w:t>
      </w:r>
    </w:p>
    <w:p w14:paraId="1A69D1E7" w14:textId="77777777" w:rsidR="003769AE" w:rsidRDefault="00CC05F0" w:rsidP="00CC05F0">
      <w:pPr>
        <w:rPr>
          <w:i/>
        </w:rPr>
      </w:pPr>
      <w:r>
        <w:rPr>
          <w:i/>
        </w:rPr>
        <w:t>This page intentionally blank</w:t>
      </w:r>
    </w:p>
    <w:p w14:paraId="68A643C9" w14:textId="67133CEE" w:rsidR="00343B9F" w:rsidRPr="00343B9F" w:rsidRDefault="003769AE" w:rsidP="00CC05F0">
      <w:pPr>
        <w:ind w:right="-720"/>
        <w:rPr>
          <w:sz w:val="24"/>
        </w:rPr>
      </w:pPr>
      <w:r>
        <w:rPr>
          <w:i/>
        </w:rPr>
        <w:br w:type="page"/>
      </w:r>
      <w:r w:rsidR="00343B9F" w:rsidRPr="00A473E6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343B9F" w:rsidRPr="00A473E6">
        <w:rPr>
          <w:sz w:val="24"/>
        </w:rPr>
        <w:t xml:space="preserve"> – Handout #1</w:t>
      </w:r>
    </w:p>
    <w:p w14:paraId="4D83710D" w14:textId="77777777" w:rsidR="00343B9F" w:rsidRPr="00343B9F" w:rsidRDefault="00343B9F" w:rsidP="00343B9F">
      <w:pPr>
        <w:ind w:right="-720"/>
        <w:rPr>
          <w:sz w:val="24"/>
        </w:rPr>
      </w:pPr>
    </w:p>
    <w:p w14:paraId="4694E34D" w14:textId="77777777" w:rsidR="00343B9F" w:rsidRPr="00343B9F" w:rsidRDefault="00343B9F" w:rsidP="00343B9F">
      <w:pPr>
        <w:ind w:right="-720"/>
        <w:jc w:val="center"/>
        <w:rPr>
          <w:b/>
          <w:sz w:val="28"/>
          <w:szCs w:val="28"/>
        </w:rPr>
      </w:pPr>
      <w:r w:rsidRPr="00343B9F">
        <w:rPr>
          <w:b/>
          <w:sz w:val="28"/>
          <w:szCs w:val="28"/>
        </w:rPr>
        <w:t>VOCABULARY</w:t>
      </w:r>
    </w:p>
    <w:p w14:paraId="58E0EA2C" w14:textId="77777777" w:rsidR="00343B9F" w:rsidRPr="00343B9F" w:rsidRDefault="00343B9F" w:rsidP="00343B9F">
      <w:pPr>
        <w:ind w:right="-720"/>
        <w:rPr>
          <w:sz w:val="24"/>
        </w:rPr>
      </w:pPr>
    </w:p>
    <w:p w14:paraId="478474B9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diet</w:t>
      </w:r>
      <w:r w:rsidRPr="004A559B">
        <w:rPr>
          <w:sz w:val="24"/>
        </w:rPr>
        <w:t xml:space="preserve">:  </w:t>
      </w:r>
      <w:r>
        <w:rPr>
          <w:sz w:val="24"/>
        </w:rPr>
        <w:t>foods eaten by a particular person or group (e.g. family)</w:t>
      </w:r>
      <w:r w:rsidRPr="004A559B">
        <w:rPr>
          <w:sz w:val="24"/>
        </w:rPr>
        <w:t>.</w:t>
      </w:r>
    </w:p>
    <w:p w14:paraId="3F7EB5C6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  <w:r>
        <w:rPr>
          <w:b/>
          <w:sz w:val="24"/>
        </w:rPr>
        <w:t xml:space="preserve"> </w:t>
      </w:r>
    </w:p>
    <w:p w14:paraId="7B103B3A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food group</w:t>
      </w:r>
      <w:r w:rsidRPr="004A559B">
        <w:rPr>
          <w:sz w:val="24"/>
        </w:rPr>
        <w:t xml:space="preserve">:  </w:t>
      </w:r>
      <w:r w:rsidRPr="00B9416B">
        <w:rPr>
          <w:sz w:val="24"/>
        </w:rPr>
        <w:t xml:space="preserve">a group of foods that have similar nutritional properties, such as </w:t>
      </w:r>
      <w:r>
        <w:rPr>
          <w:sz w:val="24"/>
        </w:rPr>
        <w:t>grains</w:t>
      </w:r>
      <w:r w:rsidRPr="00B9416B">
        <w:rPr>
          <w:sz w:val="24"/>
        </w:rPr>
        <w:t xml:space="preserve">, </w:t>
      </w:r>
      <w:r>
        <w:rPr>
          <w:sz w:val="24"/>
        </w:rPr>
        <w:t>dairy</w:t>
      </w:r>
      <w:r w:rsidRPr="00B9416B">
        <w:rPr>
          <w:sz w:val="24"/>
        </w:rPr>
        <w:t xml:space="preserve">, </w:t>
      </w:r>
      <w:r>
        <w:rPr>
          <w:sz w:val="24"/>
        </w:rPr>
        <w:t xml:space="preserve">protein, </w:t>
      </w:r>
      <w:r w:rsidRPr="00B9416B">
        <w:rPr>
          <w:sz w:val="24"/>
        </w:rPr>
        <w:t xml:space="preserve">fruit </w:t>
      </w:r>
      <w:r>
        <w:rPr>
          <w:sz w:val="24"/>
        </w:rPr>
        <w:t>&amp;</w:t>
      </w:r>
      <w:r w:rsidRPr="00B9416B">
        <w:rPr>
          <w:sz w:val="24"/>
        </w:rPr>
        <w:t xml:space="preserve"> vegetable</w:t>
      </w:r>
      <w:r>
        <w:rPr>
          <w:sz w:val="24"/>
        </w:rPr>
        <w:t>s</w:t>
      </w:r>
      <w:r w:rsidRPr="004A559B">
        <w:rPr>
          <w:sz w:val="24"/>
        </w:rPr>
        <w:t>.</w:t>
      </w:r>
    </w:p>
    <w:p w14:paraId="38BD1928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497ADB63" w14:textId="77777777" w:rsidR="0042451C" w:rsidRDefault="0042451C" w:rsidP="00343B9F">
      <w:pPr>
        <w:ind w:right="-720"/>
        <w:rPr>
          <w:sz w:val="24"/>
        </w:rPr>
      </w:pPr>
      <w:r>
        <w:rPr>
          <w:b/>
          <w:sz w:val="24"/>
        </w:rPr>
        <w:t>healthier</w:t>
      </w:r>
      <w:r>
        <w:rPr>
          <w:sz w:val="24"/>
        </w:rPr>
        <w:t xml:space="preserve">:  a better, more-nutritious choice </w:t>
      </w:r>
      <w:r w:rsidR="00175347">
        <w:rPr>
          <w:sz w:val="24"/>
        </w:rPr>
        <w:t xml:space="preserve">between two options </w:t>
      </w:r>
      <w:r>
        <w:rPr>
          <w:sz w:val="24"/>
        </w:rPr>
        <w:t>(e.g. an apple is a healthier choice than a cookie for a snack)</w:t>
      </w:r>
    </w:p>
    <w:p w14:paraId="093F463A" w14:textId="77777777" w:rsidR="0042451C" w:rsidRPr="0042451C" w:rsidRDefault="0042451C" w:rsidP="00343B9F">
      <w:pPr>
        <w:ind w:right="-720"/>
        <w:rPr>
          <w:sz w:val="24"/>
        </w:rPr>
      </w:pPr>
    </w:p>
    <w:p w14:paraId="5B75C9B4" w14:textId="77777777" w:rsidR="00FE5A4E" w:rsidRDefault="00FE5A4E" w:rsidP="00343B9F">
      <w:pPr>
        <w:ind w:right="-720"/>
        <w:rPr>
          <w:sz w:val="24"/>
        </w:rPr>
      </w:pPr>
      <w:r w:rsidRPr="0059501B">
        <w:rPr>
          <w:b/>
          <w:sz w:val="24"/>
        </w:rPr>
        <w:t>healthiest</w:t>
      </w:r>
      <w:r>
        <w:rPr>
          <w:sz w:val="24"/>
        </w:rPr>
        <w:t>:</w:t>
      </w:r>
      <w:r w:rsidR="0059501B">
        <w:rPr>
          <w:sz w:val="24"/>
        </w:rPr>
        <w:t xml:space="preserve">  </w:t>
      </w:r>
      <w:r w:rsidR="0042451C">
        <w:rPr>
          <w:sz w:val="24"/>
        </w:rPr>
        <w:t xml:space="preserve">the </w:t>
      </w:r>
      <w:r w:rsidR="0059501B">
        <w:rPr>
          <w:sz w:val="24"/>
        </w:rPr>
        <w:t xml:space="preserve">most </w:t>
      </w:r>
      <w:r w:rsidR="00DE785A">
        <w:rPr>
          <w:sz w:val="24"/>
        </w:rPr>
        <w:t>nutritious</w:t>
      </w:r>
      <w:r w:rsidR="0042451C">
        <w:rPr>
          <w:sz w:val="24"/>
        </w:rPr>
        <w:t xml:space="preserve"> choice</w:t>
      </w:r>
      <w:r w:rsidR="00175347">
        <w:rPr>
          <w:sz w:val="24"/>
        </w:rPr>
        <w:t xml:space="preserve"> between several options</w:t>
      </w:r>
      <w:r w:rsidR="0042451C">
        <w:rPr>
          <w:sz w:val="24"/>
        </w:rPr>
        <w:t xml:space="preserve"> (e.g. You are given an apple, a cookie, and a soda.  The apple is the healthiest choice for a snack.)</w:t>
      </w:r>
    </w:p>
    <w:p w14:paraId="50C7E5CA" w14:textId="77777777" w:rsidR="00FE5A4E" w:rsidRDefault="00FE5A4E" w:rsidP="00343B9F">
      <w:pPr>
        <w:ind w:right="-720"/>
        <w:rPr>
          <w:sz w:val="24"/>
        </w:rPr>
      </w:pPr>
    </w:p>
    <w:p w14:paraId="1FC769B3" w14:textId="77777777" w:rsidR="00DE785A" w:rsidRDefault="00DE785A" w:rsidP="00DE785A">
      <w:pPr>
        <w:ind w:right="-720"/>
        <w:rPr>
          <w:sz w:val="24"/>
        </w:rPr>
      </w:pPr>
      <w:r w:rsidRPr="0059501B">
        <w:rPr>
          <w:b/>
          <w:sz w:val="24"/>
        </w:rPr>
        <w:t>healthy</w:t>
      </w:r>
      <w:r>
        <w:rPr>
          <w:sz w:val="24"/>
        </w:rPr>
        <w:t>:  nutritious</w:t>
      </w:r>
    </w:p>
    <w:p w14:paraId="402EC069" w14:textId="77777777" w:rsidR="00DE785A" w:rsidRDefault="00DE785A" w:rsidP="00DE785A">
      <w:pPr>
        <w:ind w:right="-720"/>
        <w:rPr>
          <w:sz w:val="24"/>
        </w:rPr>
      </w:pPr>
    </w:p>
    <w:p w14:paraId="5C984174" w14:textId="097BF8F3" w:rsidR="00DE785A" w:rsidRPr="007B51E8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 xml:space="preserve">“MyPlate:” </w:t>
      </w:r>
      <w:r>
        <w:rPr>
          <w:sz w:val="24"/>
        </w:rPr>
        <w:t>diagram of a plate of food, used to show amounts of each food group recommended for a healthy, balanced diet.</w:t>
      </w:r>
    </w:p>
    <w:p w14:paraId="5813D9A7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</w:p>
    <w:p w14:paraId="0C91C5B2" w14:textId="77777777" w:rsidR="00DE785A" w:rsidRDefault="00DE785A" w:rsidP="00DE785A">
      <w:pPr>
        <w:ind w:right="-720"/>
        <w:rPr>
          <w:sz w:val="24"/>
        </w:rPr>
      </w:pPr>
      <w:r w:rsidRPr="0059501B">
        <w:rPr>
          <w:b/>
          <w:sz w:val="24"/>
        </w:rPr>
        <w:t>unhealthy</w:t>
      </w:r>
      <w:r>
        <w:rPr>
          <w:sz w:val="24"/>
        </w:rPr>
        <w:t>:  bad or harmful</w:t>
      </w:r>
    </w:p>
    <w:p w14:paraId="4F59F1F7" w14:textId="77777777" w:rsidR="00DE785A" w:rsidRDefault="00DE785A" w:rsidP="00DE785A">
      <w:pPr>
        <w:ind w:right="-720"/>
        <w:rPr>
          <w:sz w:val="24"/>
        </w:rPr>
      </w:pPr>
    </w:p>
    <w:p w14:paraId="48A46254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USDA</w:t>
      </w:r>
      <w:r w:rsidRPr="004A559B">
        <w:rPr>
          <w:sz w:val="24"/>
        </w:rPr>
        <w:t xml:space="preserve">:  </w:t>
      </w:r>
      <w:r>
        <w:rPr>
          <w:sz w:val="24"/>
        </w:rPr>
        <w:t>United States Department of Agriculture; government office that regulates food.</w:t>
      </w:r>
    </w:p>
    <w:p w14:paraId="655D02EF" w14:textId="77777777" w:rsidR="00DE785A" w:rsidRDefault="00DE785A" w:rsidP="00DE78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3C468389" w14:textId="77777777" w:rsidR="0059501B" w:rsidRDefault="0059501B" w:rsidP="00343B9F">
      <w:pPr>
        <w:ind w:right="-720"/>
        <w:rPr>
          <w:sz w:val="24"/>
        </w:rPr>
      </w:pPr>
    </w:p>
    <w:p w14:paraId="7830EA25" w14:textId="77777777" w:rsidR="00343B9F" w:rsidRDefault="00343B9F" w:rsidP="00343B9F">
      <w:pPr>
        <w:ind w:right="-720"/>
        <w:rPr>
          <w:sz w:val="24"/>
        </w:rPr>
      </w:pPr>
    </w:p>
    <w:p w14:paraId="0793834F" w14:textId="77777777" w:rsidR="00343B9F" w:rsidRPr="00343B9F" w:rsidRDefault="00343B9F" w:rsidP="00343B9F">
      <w:pPr>
        <w:ind w:right="-720"/>
        <w:rPr>
          <w:sz w:val="24"/>
        </w:rPr>
      </w:pPr>
    </w:p>
    <w:p w14:paraId="41211689" w14:textId="77777777" w:rsidR="00343B9F" w:rsidRPr="00343B9F" w:rsidRDefault="00343B9F" w:rsidP="00343B9F">
      <w:pPr>
        <w:ind w:right="-720"/>
        <w:jc w:val="center"/>
        <w:rPr>
          <w:b/>
          <w:sz w:val="28"/>
          <w:szCs w:val="28"/>
        </w:rPr>
      </w:pPr>
      <w:r w:rsidRPr="00343B9F">
        <w:rPr>
          <w:b/>
          <w:sz w:val="28"/>
          <w:szCs w:val="28"/>
        </w:rPr>
        <w:t>DISCUSSION QUESTIONS</w:t>
      </w:r>
    </w:p>
    <w:p w14:paraId="2D6A5F63" w14:textId="77777777" w:rsidR="00343B9F" w:rsidRDefault="00343B9F" w:rsidP="00343B9F">
      <w:pPr>
        <w:ind w:right="-720"/>
        <w:rPr>
          <w:sz w:val="24"/>
        </w:rPr>
      </w:pPr>
    </w:p>
    <w:p w14:paraId="64DA15BB" w14:textId="77777777" w:rsidR="00343B9F" w:rsidRDefault="00343B9F" w:rsidP="00343B9F">
      <w:pPr>
        <w:ind w:right="-720"/>
        <w:rPr>
          <w:sz w:val="24"/>
        </w:rPr>
      </w:pPr>
    </w:p>
    <w:p w14:paraId="1D808CB0" w14:textId="77777777" w:rsidR="00E02B2F" w:rsidRPr="00004841" w:rsidRDefault="003A1786" w:rsidP="00E02B2F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What are some healthy foods you eat</w:t>
      </w:r>
      <w:r w:rsidR="00B85126">
        <w:rPr>
          <w:sz w:val="24"/>
        </w:rPr>
        <w:t>?</w:t>
      </w:r>
      <w:r w:rsidR="00E02B2F" w:rsidRPr="00004841">
        <w:rPr>
          <w:sz w:val="24"/>
        </w:rPr>
        <w:br/>
      </w:r>
    </w:p>
    <w:p w14:paraId="67A20909" w14:textId="77777777" w:rsidR="00B85126" w:rsidRDefault="003A1786" w:rsidP="00E02B2F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What are some unhealthy foods</w:t>
      </w:r>
      <w:r w:rsidR="00B85126">
        <w:rPr>
          <w:sz w:val="24"/>
        </w:rPr>
        <w:t xml:space="preserve"> you eat?</w:t>
      </w:r>
    </w:p>
    <w:p w14:paraId="4E419AF3" w14:textId="77777777" w:rsidR="00E02B2F" w:rsidRDefault="00E02B2F" w:rsidP="00E02B2F">
      <w:pPr>
        <w:ind w:left="360" w:right="-720"/>
        <w:rPr>
          <w:sz w:val="24"/>
        </w:rPr>
      </w:pPr>
    </w:p>
    <w:p w14:paraId="45E23FB5" w14:textId="77777777" w:rsidR="00B85126" w:rsidRDefault="00B85126" w:rsidP="00E02B2F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Who cooks the food in your family?</w:t>
      </w:r>
    </w:p>
    <w:p w14:paraId="13B2DE05" w14:textId="77777777" w:rsidR="00E02B2F" w:rsidRDefault="00E02B2F" w:rsidP="00E02B2F">
      <w:pPr>
        <w:ind w:left="360" w:right="-720"/>
        <w:rPr>
          <w:sz w:val="24"/>
        </w:rPr>
      </w:pPr>
    </w:p>
    <w:p w14:paraId="4FFC226F" w14:textId="77777777" w:rsidR="00E02B2F" w:rsidRDefault="00B85126" w:rsidP="00E02B2F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 xml:space="preserve">What </w:t>
      </w:r>
      <w:r w:rsidR="003A1786">
        <w:rPr>
          <w:sz w:val="24"/>
        </w:rPr>
        <w:t>is</w:t>
      </w:r>
      <w:r>
        <w:rPr>
          <w:sz w:val="24"/>
        </w:rPr>
        <w:t xml:space="preserve"> </w:t>
      </w:r>
      <w:r w:rsidR="00E02B2F">
        <w:rPr>
          <w:sz w:val="24"/>
        </w:rPr>
        <w:t>a</w:t>
      </w:r>
      <w:r>
        <w:rPr>
          <w:sz w:val="24"/>
        </w:rPr>
        <w:t xml:space="preserve"> typical diet in your home country?  </w:t>
      </w:r>
    </w:p>
    <w:p w14:paraId="16C1D425" w14:textId="77777777" w:rsidR="00E02B2F" w:rsidRDefault="00E02B2F" w:rsidP="00E02B2F">
      <w:pPr>
        <w:ind w:left="360" w:right="-720"/>
        <w:rPr>
          <w:sz w:val="24"/>
        </w:rPr>
      </w:pPr>
    </w:p>
    <w:p w14:paraId="24F43E6C" w14:textId="77777777" w:rsidR="002C2332" w:rsidRDefault="00004841" w:rsidP="002C2332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Have your eating habits</w:t>
      </w:r>
      <w:r w:rsidR="00B85126">
        <w:rPr>
          <w:sz w:val="24"/>
        </w:rPr>
        <w:t xml:space="preserve"> changed </w:t>
      </w:r>
      <w:r w:rsidR="00E02B2F">
        <w:rPr>
          <w:sz w:val="24"/>
        </w:rPr>
        <w:t xml:space="preserve">since living </w:t>
      </w:r>
      <w:r w:rsidR="00B85126">
        <w:rPr>
          <w:sz w:val="24"/>
        </w:rPr>
        <w:t>in the U.S.?</w:t>
      </w:r>
    </w:p>
    <w:p w14:paraId="5AD8C4F2" w14:textId="77777777" w:rsidR="00EE4C78" w:rsidRDefault="00EE4C78" w:rsidP="002C2332">
      <w:pPr>
        <w:ind w:right="-720"/>
        <w:rPr>
          <w:sz w:val="24"/>
        </w:rPr>
      </w:pPr>
    </w:p>
    <w:p w14:paraId="49085606" w14:textId="77777777" w:rsidR="00EE4C78" w:rsidRPr="003367AC" w:rsidRDefault="00EE4C78" w:rsidP="003367AC">
      <w:pPr>
        <w:rPr>
          <w:i/>
        </w:rPr>
      </w:pPr>
    </w:p>
    <w:p w14:paraId="5FD90369" w14:textId="77777777" w:rsidR="00EE4C78" w:rsidRDefault="00EE4C78" w:rsidP="00EE4C78">
      <w:pPr>
        <w:pStyle w:val="Header"/>
        <w:tabs>
          <w:tab w:val="clear" w:pos="4320"/>
          <w:tab w:val="clear" w:pos="8640"/>
        </w:tabs>
        <w:rPr>
          <w:sz w:val="24"/>
        </w:rPr>
      </w:pPr>
    </w:p>
    <w:p w14:paraId="4373A84C" w14:textId="3D75777B" w:rsidR="00DC17BC" w:rsidRPr="00F915A8" w:rsidRDefault="00EE4C78" w:rsidP="00343B9F">
      <w:pPr>
        <w:pStyle w:val="Header"/>
        <w:tabs>
          <w:tab w:val="clear" w:pos="4320"/>
          <w:tab w:val="clear" w:pos="8640"/>
        </w:tabs>
        <w:rPr>
          <w:i/>
        </w:rPr>
        <w:sectPr w:rsidR="00DC17BC" w:rsidRPr="00F915A8" w:rsidSect="00343B9F">
          <w:headerReference w:type="default" r:id="rId9"/>
          <w:footerReference w:type="default" r:id="rId10"/>
          <w:pgSz w:w="12240" w:h="15840"/>
          <w:pgMar w:top="1440" w:right="2160" w:bottom="1440" w:left="1440" w:header="720" w:footer="1440" w:gutter="0"/>
          <w:cols w:space="720"/>
        </w:sectPr>
      </w:pPr>
      <w:r>
        <w:rPr>
          <w:sz w:val="24"/>
        </w:rPr>
        <w:br w:type="page"/>
      </w:r>
      <w:r>
        <w:rPr>
          <w:i/>
        </w:rPr>
        <w:lastRenderedPageBreak/>
        <w:t>This page intentionally blank.</w:t>
      </w:r>
    </w:p>
    <w:p w14:paraId="470C4659" w14:textId="10FF1F5B" w:rsidR="008B50F1" w:rsidRPr="004A727B" w:rsidRDefault="008B50F1" w:rsidP="008B50F1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Pr="004A727B">
        <w:rPr>
          <w:sz w:val="24"/>
        </w:rPr>
        <w:t xml:space="preserve"> - Handout #3</w:t>
      </w:r>
    </w:p>
    <w:p w14:paraId="3CF39CE6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68D6F1DA" w14:textId="77777777" w:rsidR="008B50F1" w:rsidRDefault="008B50F1" w:rsidP="008B50F1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 xml:space="preserve">Healthy Foods </w:t>
      </w:r>
    </w:p>
    <w:p w14:paraId="19093148" w14:textId="77777777" w:rsidR="008B50F1" w:rsidRDefault="008B50F1" w:rsidP="008B50F1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10B45F04" w14:textId="77777777" w:rsidR="008B50F1" w:rsidRDefault="008B50F1" w:rsidP="008B50F1">
      <w:pPr>
        <w:pStyle w:val="Header"/>
        <w:tabs>
          <w:tab w:val="clear" w:pos="4320"/>
          <w:tab w:val="clear" w:pos="8640"/>
        </w:tabs>
        <w:jc w:val="center"/>
        <w:rPr>
          <w:b/>
        </w:rPr>
      </w:pPr>
    </w:p>
    <w:p w14:paraId="72ADD758" w14:textId="77777777" w:rsidR="008B50F1" w:rsidRDefault="008B50F1" w:rsidP="008B50F1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write </w:t>
      </w:r>
      <w:r>
        <w:rPr>
          <w:sz w:val="24"/>
        </w:rPr>
        <w:t>the names of these</w:t>
      </w:r>
      <w:r w:rsidRPr="004A727B">
        <w:rPr>
          <w:sz w:val="24"/>
        </w:rPr>
        <w:t xml:space="preserve">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foods?</w:t>
      </w:r>
    </w:p>
    <w:p w14:paraId="122B4255" w14:textId="77777777" w:rsidR="008B50F1" w:rsidRPr="004A727B" w:rsidRDefault="008B50F1" w:rsidP="008B50F1">
      <w:pPr>
        <w:pStyle w:val="Header"/>
        <w:tabs>
          <w:tab w:val="clear" w:pos="4320"/>
          <w:tab w:val="clear" w:pos="8640"/>
        </w:tabs>
        <w:rPr>
          <w:sz w:val="24"/>
        </w:rPr>
      </w:pPr>
    </w:p>
    <w:p w14:paraId="209C77FE" w14:textId="77777777" w:rsidR="008B50F1" w:rsidRDefault="008B50F1" w:rsidP="008B50F1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8B50F1" w14:paraId="5E1AF62C" w14:textId="77777777" w:rsidTr="007A5168">
        <w:tc>
          <w:tcPr>
            <w:tcW w:w="1749" w:type="dxa"/>
          </w:tcPr>
          <w:p w14:paraId="2DB41F32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21D856C" w14:textId="0446F100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6AA0D2" wp14:editId="53E14401">
                  <wp:extent cx="885190" cy="753745"/>
                  <wp:effectExtent l="0" t="0" r="0" b="0"/>
                  <wp:docPr id="1" name="Picture 1" descr="Avocad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vocad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1946C47" w14:textId="0D165C68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FA887C8" wp14:editId="4C609AD0">
                  <wp:extent cx="812165" cy="621665"/>
                  <wp:effectExtent l="0" t="0" r="0" b="0"/>
                  <wp:docPr id="2" name="Picture 2" descr="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e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660ADD4C" w14:textId="4A5CB78A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F6DF6AB" wp14:editId="0126952B">
                  <wp:extent cx="519430" cy="892175"/>
                  <wp:effectExtent l="0" t="0" r="0" b="0"/>
                  <wp:docPr id="3" name="Picture 3" descr="pineaa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neaa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49D8900A" w14:textId="11524DBB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89CF76E" wp14:editId="3EF2507D">
                  <wp:extent cx="972820" cy="914400"/>
                  <wp:effectExtent l="0" t="0" r="0" b="0"/>
                  <wp:docPr id="4" name="Picture 4" descr="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141AAAE6" w14:textId="65643EDC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8CD13CB" wp14:editId="0A59E312">
                  <wp:extent cx="965835" cy="892175"/>
                  <wp:effectExtent l="0" t="0" r="0" b="0"/>
                  <wp:docPr id="5" name="Picture 5" descr="straw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traw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F1" w14:paraId="6A1640DE" w14:textId="77777777" w:rsidTr="007A5168">
        <w:tc>
          <w:tcPr>
            <w:tcW w:w="1749" w:type="dxa"/>
          </w:tcPr>
          <w:p w14:paraId="4B62CDCD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287E06D1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49" w:type="dxa"/>
          </w:tcPr>
          <w:p w14:paraId="05D8557F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5754AD3F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668727FF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</w:tr>
    </w:tbl>
    <w:p w14:paraId="72C37FAE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510619CA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721843A8" w14:textId="77777777" w:rsidR="008B50F1" w:rsidRDefault="008B50F1" w:rsidP="008B50F1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8B50F1" w14:paraId="52273351" w14:textId="77777777" w:rsidTr="00856472">
        <w:trPr>
          <w:trHeight w:val="1781"/>
        </w:trPr>
        <w:tc>
          <w:tcPr>
            <w:tcW w:w="1749" w:type="dxa"/>
          </w:tcPr>
          <w:p w14:paraId="27E865BD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1993D81B" w14:textId="042D14DD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E7D54F8" wp14:editId="5038D5DC">
                  <wp:extent cx="951230" cy="739140"/>
                  <wp:effectExtent l="0" t="0" r="0" b="0"/>
                  <wp:docPr id="6" name="Picture 6" descr="brocc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brocc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57D6527B" w14:textId="101EDDA1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931A29B" wp14:editId="47C1C468">
                  <wp:extent cx="658495" cy="804545"/>
                  <wp:effectExtent l="0" t="0" r="0" b="0"/>
                  <wp:docPr id="7" name="Picture 7" descr="mi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i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54272E3F" w14:textId="00FB071B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037FF88" wp14:editId="4AFB472E">
                  <wp:extent cx="731520" cy="1038860"/>
                  <wp:effectExtent l="0" t="0" r="0" b="0"/>
                  <wp:docPr id="8" name="Picture 8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E26007F" w14:textId="5ABB69E4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F52DB79" wp14:editId="02DC2800">
                  <wp:extent cx="782955" cy="723900"/>
                  <wp:effectExtent l="0" t="0" r="0" b="0"/>
                  <wp:docPr id="9" name="Picture 9" descr="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12EE11A2" w14:textId="5D084BB1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8BA8D59" wp14:editId="200830B1">
                  <wp:extent cx="673100" cy="775335"/>
                  <wp:effectExtent l="0" t="0" r="0" b="0"/>
                  <wp:docPr id="10" name="Picture 10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F1" w14:paraId="4D391808" w14:textId="77777777" w:rsidTr="00856472">
        <w:tc>
          <w:tcPr>
            <w:tcW w:w="1749" w:type="dxa"/>
          </w:tcPr>
          <w:p w14:paraId="44E87E7F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2649A056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49" w:type="dxa"/>
          </w:tcPr>
          <w:p w14:paraId="7198C0AE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0C24D152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7B7EDEDF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</w:tr>
    </w:tbl>
    <w:p w14:paraId="225BD109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376F0FDA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3ABFDFE8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8B50F1" w14:paraId="7BA3A345" w14:textId="77777777" w:rsidTr="00856472">
        <w:tc>
          <w:tcPr>
            <w:tcW w:w="1749" w:type="dxa"/>
          </w:tcPr>
          <w:p w14:paraId="6DFDAC95" w14:textId="2D309C16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7CD4162" wp14:editId="493AA6E4">
                  <wp:extent cx="782955" cy="585470"/>
                  <wp:effectExtent l="0" t="0" r="0" b="0"/>
                  <wp:docPr id="11" name="Picture 11" descr="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ar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37D2C026" w14:textId="16529E41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18523355" wp14:editId="5013F447">
                  <wp:extent cx="760730" cy="687705"/>
                  <wp:effectExtent l="0" t="0" r="0" b="0"/>
                  <wp:docPr id="12" name="Picture 12" descr="mushro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ushro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23A90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1749" w:type="dxa"/>
          </w:tcPr>
          <w:p w14:paraId="5B2D6819" w14:textId="3052D8A3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487F88E" wp14:editId="44757FD2">
                  <wp:extent cx="848360" cy="424180"/>
                  <wp:effectExtent l="0" t="0" r="0" b="0"/>
                  <wp:docPr id="13" name="Picture 13" descr="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7FF735A" w14:textId="59BBA7D4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0F572DAA" wp14:editId="3F293432">
                  <wp:extent cx="877570" cy="833755"/>
                  <wp:effectExtent l="0" t="0" r="0" b="0"/>
                  <wp:docPr id="14" name="Picture 14" descr="water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aterme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1DF92F98" w14:textId="4E66E9B5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E7F9093" wp14:editId="573D4034">
                  <wp:extent cx="885190" cy="782955"/>
                  <wp:effectExtent l="0" t="0" r="0" b="0"/>
                  <wp:docPr id="15" name="Picture 15" descr="lett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lett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F1" w14:paraId="1C0059DA" w14:textId="77777777" w:rsidTr="00856472">
        <w:tc>
          <w:tcPr>
            <w:tcW w:w="1749" w:type="dxa"/>
          </w:tcPr>
          <w:p w14:paraId="4FBB9217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69E0584A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49" w:type="dxa"/>
          </w:tcPr>
          <w:p w14:paraId="5EA80A37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6F9CB911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6A74C040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</w:tr>
    </w:tbl>
    <w:p w14:paraId="5483CAAC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5F031774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14A7975B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8B50F1" w14:paraId="2B8D61C6" w14:textId="77777777" w:rsidTr="00856472">
        <w:tc>
          <w:tcPr>
            <w:tcW w:w="1749" w:type="dxa"/>
          </w:tcPr>
          <w:p w14:paraId="7C664C35" w14:textId="013741B3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EDA2BA0" wp14:editId="6364B3BF">
                  <wp:extent cx="972820" cy="702310"/>
                  <wp:effectExtent l="0" t="0" r="0" b="0"/>
                  <wp:docPr id="16" name="Picture 16" descr="oatm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oatm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B867866" w14:textId="7930F08B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2C852E5" wp14:editId="60CBCA0F">
                  <wp:extent cx="972820" cy="848360"/>
                  <wp:effectExtent l="0" t="0" r="0" b="0"/>
                  <wp:docPr id="17" name="Picture 17" descr="ma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ma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70C5D7AA" w14:textId="31918589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20F6C1" wp14:editId="1C481782">
                  <wp:extent cx="650875" cy="848360"/>
                  <wp:effectExtent l="0" t="0" r="0" b="0"/>
                  <wp:docPr id="18" name="Picture 18" descr="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0EF8346" w14:textId="038B5C76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DA7229A" wp14:editId="5ABD0FB3">
                  <wp:extent cx="636270" cy="906780"/>
                  <wp:effectExtent l="0" t="0" r="0" b="0"/>
                  <wp:docPr id="19" name="Picture 19" descr="egg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egg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2F8C11A3" w14:textId="6E5367CD" w:rsidR="008B50F1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E75BA4" wp14:editId="10EC7E48">
                  <wp:extent cx="906780" cy="848360"/>
                  <wp:effectExtent l="0" t="0" r="0" b="0"/>
                  <wp:docPr id="20" name="Picture 20" descr="yog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yog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F1" w14:paraId="7E6D97EC" w14:textId="77777777" w:rsidTr="00856472">
        <w:tc>
          <w:tcPr>
            <w:tcW w:w="1749" w:type="dxa"/>
          </w:tcPr>
          <w:p w14:paraId="69ECAE50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37E8148C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49" w:type="dxa"/>
          </w:tcPr>
          <w:p w14:paraId="5D68FE66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1FF46A18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  <w:tc>
          <w:tcPr>
            <w:tcW w:w="1750" w:type="dxa"/>
          </w:tcPr>
          <w:p w14:paraId="7E96E8CA" w14:textId="77777777" w:rsid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</w:t>
            </w:r>
          </w:p>
        </w:tc>
      </w:tr>
    </w:tbl>
    <w:p w14:paraId="4D6A3364" w14:textId="77777777" w:rsidR="008B50F1" w:rsidRDefault="008B50F1" w:rsidP="008B50F1">
      <w:pPr>
        <w:pStyle w:val="Header"/>
        <w:tabs>
          <w:tab w:val="clear" w:pos="4320"/>
          <w:tab w:val="clear" w:pos="8640"/>
        </w:tabs>
      </w:pPr>
    </w:p>
    <w:p w14:paraId="7E426A80" w14:textId="77777777" w:rsidR="008B50F1" w:rsidRDefault="008B50F1" w:rsidP="008B50F1">
      <w:pPr>
        <w:pStyle w:val="Header"/>
        <w:tabs>
          <w:tab w:val="clear" w:pos="4320"/>
          <w:tab w:val="clear" w:pos="8640"/>
        </w:tabs>
        <w:rPr>
          <w:b/>
        </w:rPr>
      </w:pPr>
    </w:p>
    <w:p w14:paraId="54FCB546" w14:textId="77777777" w:rsidR="008B50F1" w:rsidRDefault="008B50F1" w:rsidP="008B50F1">
      <w:pPr>
        <w:pStyle w:val="Header"/>
        <w:tabs>
          <w:tab w:val="clear" w:pos="4320"/>
          <w:tab w:val="clear" w:pos="8640"/>
        </w:tabs>
        <w:rPr>
          <w:b/>
        </w:rPr>
      </w:pPr>
    </w:p>
    <w:p w14:paraId="7DC3132C" w14:textId="77777777" w:rsidR="008B50F1" w:rsidRDefault="008B50F1" w:rsidP="008B50F1">
      <w:pPr>
        <w:rPr>
          <w:i/>
        </w:rPr>
      </w:pPr>
      <w:r>
        <w:br w:type="page"/>
      </w:r>
      <w:r>
        <w:rPr>
          <w:i/>
        </w:rPr>
        <w:lastRenderedPageBreak/>
        <w:t>This page intentionally blank.</w:t>
      </w:r>
    </w:p>
    <w:p w14:paraId="3FC36988" w14:textId="32B6CB44" w:rsidR="00343B9F" w:rsidRPr="004A727B" w:rsidRDefault="008B50F1" w:rsidP="00343B9F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br w:type="page"/>
      </w:r>
      <w:r w:rsidR="004A727B"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4A727B" w:rsidRPr="004A727B">
        <w:rPr>
          <w:sz w:val="24"/>
        </w:rPr>
        <w:t xml:space="preserve"> - Handout #3</w:t>
      </w:r>
      <w:r>
        <w:rPr>
          <w:sz w:val="24"/>
        </w:rPr>
        <w:t xml:space="preserve"> (Answer Key)</w:t>
      </w:r>
      <w:r>
        <w:rPr>
          <w:sz w:val="24"/>
        </w:rPr>
        <w:br/>
      </w:r>
    </w:p>
    <w:p w14:paraId="46B46BA2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12920EE7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 xml:space="preserve">Healthy Foods </w:t>
      </w:r>
      <w:r w:rsidR="008B50F1">
        <w:rPr>
          <w:b/>
          <w:sz w:val="28"/>
        </w:rPr>
        <w:t>(Answer Key)</w:t>
      </w:r>
    </w:p>
    <w:p w14:paraId="085280B9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6020F3A6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</w:rPr>
      </w:pPr>
    </w:p>
    <w:p w14:paraId="6B301B37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write </w:t>
      </w:r>
      <w:r w:rsidR="004A727B">
        <w:rPr>
          <w:sz w:val="24"/>
        </w:rPr>
        <w:t>the names of these</w:t>
      </w:r>
      <w:r w:rsidRPr="004A727B">
        <w:rPr>
          <w:sz w:val="24"/>
        </w:rPr>
        <w:t xml:space="preserve">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foods?</w:t>
      </w:r>
    </w:p>
    <w:p w14:paraId="2F910D1C" w14:textId="77777777" w:rsidR="008B50F1" w:rsidRPr="004A727B" w:rsidRDefault="008B50F1" w:rsidP="00343B9F">
      <w:pPr>
        <w:pStyle w:val="Header"/>
        <w:tabs>
          <w:tab w:val="clear" w:pos="4320"/>
          <w:tab w:val="clear" w:pos="8640"/>
        </w:tabs>
        <w:rPr>
          <w:sz w:val="24"/>
        </w:rPr>
      </w:pPr>
    </w:p>
    <w:p w14:paraId="6AB0B606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4A3C2A" w14:paraId="441F4816" w14:textId="77777777" w:rsidTr="00856472">
        <w:tc>
          <w:tcPr>
            <w:tcW w:w="1749" w:type="dxa"/>
          </w:tcPr>
          <w:p w14:paraId="1843EFA1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014CB91A" w14:textId="49F37B0D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9B3796C" wp14:editId="5BB552FE">
                  <wp:extent cx="885190" cy="753745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765C41A" w14:textId="6837E6CD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545EBB7" wp14:editId="563DB503">
                  <wp:extent cx="812165" cy="621665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1621195A" w14:textId="452C1FB7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70B042" wp14:editId="18560CA8">
                  <wp:extent cx="519430" cy="892175"/>
                  <wp:effectExtent l="0" t="0" r="0" b="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ED6531C" w14:textId="7A100AC8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C26B994" wp14:editId="38305755">
                  <wp:extent cx="972820" cy="914400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4F3F229A" w14:textId="58253666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4AA484C" wp14:editId="31932A9A">
                  <wp:extent cx="965835" cy="892175"/>
                  <wp:effectExtent l="0" t="0" r="0" b="0"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:rsidRPr="00BA6A15" w14:paraId="2440ABB2" w14:textId="77777777" w:rsidTr="00856472">
        <w:tc>
          <w:tcPr>
            <w:tcW w:w="1749" w:type="dxa"/>
          </w:tcPr>
          <w:p w14:paraId="7F1D3B2C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avocado</w:t>
            </w:r>
          </w:p>
        </w:tc>
        <w:tc>
          <w:tcPr>
            <w:tcW w:w="1750" w:type="dxa"/>
          </w:tcPr>
          <w:p w14:paraId="1F73F641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eggs</w:t>
            </w:r>
          </w:p>
        </w:tc>
        <w:tc>
          <w:tcPr>
            <w:tcW w:w="1749" w:type="dxa"/>
          </w:tcPr>
          <w:p w14:paraId="3EBAEB6A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pineapple </w:t>
            </w:r>
          </w:p>
        </w:tc>
        <w:tc>
          <w:tcPr>
            <w:tcW w:w="1750" w:type="dxa"/>
          </w:tcPr>
          <w:p w14:paraId="23E60625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bread</w:t>
            </w:r>
          </w:p>
        </w:tc>
        <w:tc>
          <w:tcPr>
            <w:tcW w:w="1750" w:type="dxa"/>
          </w:tcPr>
          <w:p w14:paraId="4A867B9A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strawberries</w:t>
            </w:r>
          </w:p>
        </w:tc>
      </w:tr>
    </w:tbl>
    <w:p w14:paraId="6007A2F4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20035BEF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3BEAABE1" w14:textId="77777777" w:rsidR="004A3C2A" w:rsidRDefault="004A3C2A" w:rsidP="004A3C2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4A3C2A" w14:paraId="52AB0CCC" w14:textId="77777777" w:rsidTr="00856472">
        <w:trPr>
          <w:trHeight w:val="1781"/>
        </w:trPr>
        <w:tc>
          <w:tcPr>
            <w:tcW w:w="1749" w:type="dxa"/>
          </w:tcPr>
          <w:p w14:paraId="34D0983A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416CB978" w14:textId="449F4AFF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3A443E2" wp14:editId="75D61DCC">
                  <wp:extent cx="951230" cy="739140"/>
                  <wp:effectExtent l="0" t="0" r="0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314069E" w14:textId="4D1FB187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CCF863" wp14:editId="324222BB">
                  <wp:extent cx="658495" cy="804545"/>
                  <wp:effectExtent l="0" t="0" r="0" b="0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324E7C98" w14:textId="022E60F2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561CC27" wp14:editId="2E3B3115">
                  <wp:extent cx="731520" cy="1038860"/>
                  <wp:effectExtent l="0" t="0" r="0" b="0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80E989C" w14:textId="671B88BD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3E1B403" wp14:editId="2FD6C19B">
                  <wp:extent cx="782955" cy="723900"/>
                  <wp:effectExtent l="0" t="0" r="0" b="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3301446E" w14:textId="52F3DFC4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4C38147" wp14:editId="5CCE1C04">
                  <wp:extent cx="673100" cy="775335"/>
                  <wp:effectExtent l="0" t="0" r="0" b="0"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:rsidRPr="00BA6A15" w14:paraId="653C9371" w14:textId="77777777" w:rsidTr="00856472">
        <w:trPr>
          <w:trHeight w:val="306"/>
        </w:trPr>
        <w:tc>
          <w:tcPr>
            <w:tcW w:w="1749" w:type="dxa"/>
          </w:tcPr>
          <w:p w14:paraId="0716C9FA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broccoli</w:t>
            </w:r>
          </w:p>
        </w:tc>
        <w:tc>
          <w:tcPr>
            <w:tcW w:w="1750" w:type="dxa"/>
          </w:tcPr>
          <w:p w14:paraId="104F2376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milk</w:t>
            </w:r>
          </w:p>
        </w:tc>
        <w:tc>
          <w:tcPr>
            <w:tcW w:w="1749" w:type="dxa"/>
          </w:tcPr>
          <w:p w14:paraId="47101CB7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banana</w:t>
            </w:r>
          </w:p>
        </w:tc>
        <w:tc>
          <w:tcPr>
            <w:tcW w:w="1750" w:type="dxa"/>
          </w:tcPr>
          <w:p w14:paraId="502A70D2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cheese</w:t>
            </w:r>
          </w:p>
        </w:tc>
        <w:tc>
          <w:tcPr>
            <w:tcW w:w="1750" w:type="dxa"/>
          </w:tcPr>
          <w:p w14:paraId="0737080D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turkey</w:t>
            </w:r>
          </w:p>
        </w:tc>
      </w:tr>
    </w:tbl>
    <w:p w14:paraId="5FF14325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45A9CE43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1E5AC8CB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4A3C2A" w14:paraId="6A59176D" w14:textId="77777777" w:rsidTr="00856472">
        <w:tc>
          <w:tcPr>
            <w:tcW w:w="1749" w:type="dxa"/>
          </w:tcPr>
          <w:p w14:paraId="1BD5CF2B" w14:textId="5DAC517A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B433E62" wp14:editId="6A15B4F2">
                  <wp:extent cx="782955" cy="585470"/>
                  <wp:effectExtent l="0" t="0" r="0" b="0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47959AB" w14:textId="79920A9D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3DBD1B48" wp14:editId="5DCB8C8B">
                  <wp:extent cx="760730" cy="687705"/>
                  <wp:effectExtent l="0" t="0" r="0" b="0"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1E609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1749" w:type="dxa"/>
          </w:tcPr>
          <w:p w14:paraId="2292DD49" w14:textId="4095499D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ACC5F4B" wp14:editId="64DB8829">
                  <wp:extent cx="848360" cy="424180"/>
                  <wp:effectExtent l="0" t="0" r="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73FF04A" w14:textId="505DB284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D707453" wp14:editId="55037AAA">
                  <wp:extent cx="877570" cy="833755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6AF23E9E" w14:textId="15758149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4E2B50D8" wp14:editId="0185A992">
                  <wp:extent cx="885190" cy="782955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:rsidRPr="00BA6A15" w14:paraId="18029B44" w14:textId="77777777" w:rsidTr="00856472">
        <w:tc>
          <w:tcPr>
            <w:tcW w:w="1749" w:type="dxa"/>
          </w:tcPr>
          <w:p w14:paraId="76E49D51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carrot</w:t>
            </w:r>
          </w:p>
        </w:tc>
        <w:tc>
          <w:tcPr>
            <w:tcW w:w="1750" w:type="dxa"/>
          </w:tcPr>
          <w:p w14:paraId="3B741BC5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mushrooms</w:t>
            </w:r>
          </w:p>
        </w:tc>
        <w:tc>
          <w:tcPr>
            <w:tcW w:w="1749" w:type="dxa"/>
          </w:tcPr>
          <w:p w14:paraId="705A2B68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fish</w:t>
            </w:r>
          </w:p>
        </w:tc>
        <w:tc>
          <w:tcPr>
            <w:tcW w:w="1750" w:type="dxa"/>
          </w:tcPr>
          <w:p w14:paraId="4E4022A0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watermelon</w:t>
            </w:r>
          </w:p>
        </w:tc>
        <w:tc>
          <w:tcPr>
            <w:tcW w:w="1750" w:type="dxa"/>
          </w:tcPr>
          <w:p w14:paraId="0D7D390F" w14:textId="77777777" w:rsidR="004A3C2A" w:rsidRPr="00BA6A15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lettuce</w:t>
            </w:r>
          </w:p>
        </w:tc>
      </w:tr>
    </w:tbl>
    <w:p w14:paraId="370B36A0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443B776F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3861B8F6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343B9F" w14:paraId="3CF40F0F" w14:textId="77777777" w:rsidTr="00856472">
        <w:tc>
          <w:tcPr>
            <w:tcW w:w="1749" w:type="dxa"/>
          </w:tcPr>
          <w:p w14:paraId="180194D4" w14:textId="24387FE8" w:rsidR="00343B9F" w:rsidRDefault="000B5239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EC94D40" wp14:editId="7FC70965">
                  <wp:extent cx="972820" cy="702310"/>
                  <wp:effectExtent l="0" t="0" r="0" b="0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FB74C3B" w14:textId="14281933" w:rsidR="00343B9F" w:rsidRDefault="000B5239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BA587D6" wp14:editId="11C07336">
                  <wp:extent cx="972820" cy="848360"/>
                  <wp:effectExtent l="0" t="0" r="0" b="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05F4244A" w14:textId="6E4B4B46" w:rsidR="00343B9F" w:rsidRDefault="000B5239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858F2AF" wp14:editId="1F10A5E0">
                  <wp:extent cx="650875" cy="848360"/>
                  <wp:effectExtent l="0" t="0" r="0" b="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220EED9" w14:textId="173AED6F" w:rsidR="00343B9F" w:rsidRDefault="000B5239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7630A86" wp14:editId="5CB8523F">
                  <wp:extent cx="636270" cy="906780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4477A4A4" w14:textId="0BB26CCA" w:rsidR="00343B9F" w:rsidRDefault="000B5239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D97A68C" wp14:editId="26382CDB">
                  <wp:extent cx="906780" cy="848360"/>
                  <wp:effectExtent l="0" t="0" r="0" b="0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F1" w:rsidRPr="008B50F1" w14:paraId="3B66543B" w14:textId="77777777" w:rsidTr="00856472">
        <w:tc>
          <w:tcPr>
            <w:tcW w:w="1749" w:type="dxa"/>
          </w:tcPr>
          <w:p w14:paraId="79F27701" w14:textId="77777777" w:rsidR="008B50F1" w:rsidRP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oatmeal</w:t>
            </w:r>
          </w:p>
        </w:tc>
        <w:tc>
          <w:tcPr>
            <w:tcW w:w="1750" w:type="dxa"/>
          </w:tcPr>
          <w:p w14:paraId="65CC6948" w14:textId="77777777" w:rsidR="008B50F1" w:rsidRP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mango</w:t>
            </w:r>
          </w:p>
        </w:tc>
        <w:tc>
          <w:tcPr>
            <w:tcW w:w="1749" w:type="dxa"/>
          </w:tcPr>
          <w:p w14:paraId="6DEFDC2D" w14:textId="77777777" w:rsidR="008B50F1" w:rsidRP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pear</w:t>
            </w:r>
          </w:p>
        </w:tc>
        <w:tc>
          <w:tcPr>
            <w:tcW w:w="1750" w:type="dxa"/>
          </w:tcPr>
          <w:p w14:paraId="25DE8F34" w14:textId="77777777" w:rsidR="008B50F1" w:rsidRP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eggplant</w:t>
            </w:r>
          </w:p>
        </w:tc>
        <w:tc>
          <w:tcPr>
            <w:tcW w:w="1750" w:type="dxa"/>
          </w:tcPr>
          <w:p w14:paraId="6628843F" w14:textId="77777777" w:rsidR="008B50F1" w:rsidRPr="008B50F1" w:rsidRDefault="008B50F1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yogurt</w:t>
            </w:r>
          </w:p>
        </w:tc>
      </w:tr>
    </w:tbl>
    <w:p w14:paraId="5FBA3220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0521D58A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b/>
        </w:rPr>
      </w:pPr>
    </w:p>
    <w:p w14:paraId="7E09AF6C" w14:textId="5E756E04" w:rsidR="0066452E" w:rsidRDefault="0066452E" w:rsidP="0066452E">
      <w:pPr>
        <w:rPr>
          <w:i/>
        </w:rPr>
      </w:pPr>
      <w:r>
        <w:rPr>
          <w:i/>
        </w:rPr>
        <w:t>This page intentionally blank.</w:t>
      </w:r>
    </w:p>
    <w:p w14:paraId="549BCD73" w14:textId="170D7A6E" w:rsidR="00343B9F" w:rsidRPr="00D85016" w:rsidRDefault="00DC17BC" w:rsidP="00343B9F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i/>
        </w:rPr>
        <w:br w:type="page"/>
      </w:r>
      <w:r w:rsidR="004A727B"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4A727B" w:rsidRPr="004A727B">
        <w:rPr>
          <w:sz w:val="24"/>
        </w:rPr>
        <w:t xml:space="preserve"> - Handout #4</w:t>
      </w:r>
    </w:p>
    <w:p w14:paraId="56B1747B" w14:textId="5A0A82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Food Groups</w:t>
      </w:r>
    </w:p>
    <w:p w14:paraId="70CE6986" w14:textId="77777777" w:rsidR="00343B9F" w:rsidRPr="004A727B" w:rsidRDefault="00343B9F" w:rsidP="00343B9F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With a partner, write each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 from Handout #</w:t>
      </w:r>
      <w:r w:rsidR="002718A9">
        <w:rPr>
          <w:sz w:val="24"/>
        </w:rPr>
        <w:t>3</w:t>
      </w:r>
      <w:r w:rsidRPr="004A727B">
        <w:rPr>
          <w:sz w:val="24"/>
        </w:rPr>
        <w:t xml:space="preserve"> under the correct Food Group.</w:t>
      </w:r>
    </w:p>
    <w:p w14:paraId="39B32786" w14:textId="77777777" w:rsidR="00343B9F" w:rsidRDefault="00343B9F" w:rsidP="00343B9F"/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43B9F" w14:paraId="63CA29E4" w14:textId="77777777" w:rsidTr="00856472">
        <w:tc>
          <w:tcPr>
            <w:tcW w:w="2952" w:type="dxa"/>
          </w:tcPr>
          <w:p w14:paraId="2900249C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Grains</w:t>
            </w:r>
          </w:p>
          <w:p w14:paraId="058941DA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2952" w:type="dxa"/>
          </w:tcPr>
          <w:p w14:paraId="7DAFFF1D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Vegetables</w:t>
            </w:r>
          </w:p>
        </w:tc>
        <w:tc>
          <w:tcPr>
            <w:tcW w:w="2952" w:type="dxa"/>
          </w:tcPr>
          <w:p w14:paraId="63DB0135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Fruits</w:t>
            </w:r>
          </w:p>
        </w:tc>
      </w:tr>
      <w:tr w:rsidR="00343B9F" w:rsidRPr="00F23092" w14:paraId="4F4D258F" w14:textId="77777777" w:rsidTr="00856472">
        <w:tc>
          <w:tcPr>
            <w:tcW w:w="2952" w:type="dxa"/>
          </w:tcPr>
          <w:p w14:paraId="5DB5EF4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27A9AD18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36248F0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5C94E325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6DAF8F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298E764C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95D1587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630FC6A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F4553CD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51ACDCD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FA08682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7C550CB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5D6442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6801DE31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2AB5DCF6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DEA9712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4BB24EE0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288D03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25A812C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BE59631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71BFA23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FBF6F66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4E217E4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5F69560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0FCD826F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A1187DB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7.  _________________</w:t>
            </w:r>
          </w:p>
          <w:p w14:paraId="6D95CAD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2693F56C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153AFD30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30FE2D2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637D579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A966318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566479BE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79F48AF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64B45988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5DBAF30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07DCBD27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A512642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56358871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EC0486A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7.  _________________</w:t>
            </w:r>
          </w:p>
          <w:p w14:paraId="11A703E5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</w:tr>
      <w:tr w:rsidR="00343B9F" w14:paraId="1362615C" w14:textId="77777777" w:rsidTr="00856472">
        <w:tc>
          <w:tcPr>
            <w:tcW w:w="2952" w:type="dxa"/>
          </w:tcPr>
          <w:p w14:paraId="5DA6AFB8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</w:rPr>
            </w:pPr>
          </w:p>
          <w:p w14:paraId="5EB01EB4" w14:textId="77777777" w:rsidR="00343B9F" w:rsidRDefault="003769AE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Dairy</w:t>
            </w:r>
          </w:p>
          <w:p w14:paraId="2596B8B5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2952" w:type="dxa"/>
          </w:tcPr>
          <w:p w14:paraId="2238BF03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</w:rPr>
            </w:pPr>
          </w:p>
          <w:p w14:paraId="7604A5F6" w14:textId="77777777" w:rsidR="00343B9F" w:rsidRDefault="003769AE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Protein</w:t>
            </w:r>
          </w:p>
        </w:tc>
        <w:tc>
          <w:tcPr>
            <w:tcW w:w="2952" w:type="dxa"/>
          </w:tcPr>
          <w:p w14:paraId="2B5FC056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</w:rPr>
            </w:pPr>
          </w:p>
        </w:tc>
      </w:tr>
      <w:tr w:rsidR="00343B9F" w:rsidRPr="00F23092" w14:paraId="268FCAF6" w14:textId="77777777" w:rsidTr="00856472">
        <w:tc>
          <w:tcPr>
            <w:tcW w:w="2952" w:type="dxa"/>
          </w:tcPr>
          <w:p w14:paraId="403DD027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1E6737D2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8D529FC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24B89951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8DE7A23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6A00760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EBC677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0CDA55A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F142F66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346B2616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DA0DF28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6F9DA7BE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E39164B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F18EEDF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A90C09F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5E3A64E8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013E0DA0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49D517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624B5816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F7F3415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4DFDFFA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44513B7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091224DB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81CA31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1DA8EE9D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4D6C74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6EA83BF2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71099A4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7.  _________________</w:t>
            </w:r>
          </w:p>
          <w:p w14:paraId="62E3039D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A0E9279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8.  _________________</w:t>
            </w:r>
          </w:p>
          <w:p w14:paraId="5C161023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5575E2EF" w14:textId="77777777" w:rsidR="00343B9F" w:rsidRPr="00F23092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</w:p>
        </w:tc>
      </w:tr>
    </w:tbl>
    <w:p w14:paraId="7CD8372A" w14:textId="04B8C9A7" w:rsidR="00343B9F" w:rsidRPr="00A84FF6" w:rsidRDefault="00343B9F" w:rsidP="00343B9F">
      <w:pPr>
        <w:rPr>
          <w:b/>
          <w:bCs/>
          <w:i/>
          <w:iCs/>
          <w:sz w:val="24"/>
        </w:rPr>
      </w:pPr>
      <w:r w:rsidRPr="004A727B">
        <w:rPr>
          <w:b/>
          <w:sz w:val="24"/>
        </w:rPr>
        <w:t>Directions:</w:t>
      </w:r>
      <w:r w:rsidRPr="004A727B">
        <w:rPr>
          <w:sz w:val="24"/>
        </w:rPr>
        <w:t xml:space="preserve">  Can you add three more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 to each list?</w:t>
      </w:r>
      <w:r w:rsidR="00A84FF6">
        <w:rPr>
          <w:sz w:val="24"/>
        </w:rPr>
        <w:t xml:space="preserve"> </w:t>
      </w:r>
      <w:r w:rsidR="00A84FF6">
        <w:rPr>
          <w:b/>
          <w:bCs/>
          <w:i/>
          <w:iCs/>
          <w:sz w:val="24"/>
        </w:rPr>
        <w:t>Answers will vary.</w:t>
      </w:r>
    </w:p>
    <w:p w14:paraId="0DC93408" w14:textId="6029CB63" w:rsidR="00D85016" w:rsidRPr="004A727B" w:rsidRDefault="00343B9F" w:rsidP="00D85016">
      <w:pPr>
        <w:pStyle w:val="Header"/>
        <w:tabs>
          <w:tab w:val="clear" w:pos="4320"/>
          <w:tab w:val="clear" w:pos="8640"/>
        </w:tabs>
        <w:rPr>
          <w:sz w:val="24"/>
        </w:rPr>
      </w:pPr>
      <w:r>
        <w:br w:type="page"/>
      </w:r>
      <w:r w:rsidR="0066452E">
        <w:rPr>
          <w:i/>
        </w:rPr>
        <w:t>This page intentionally blank.</w:t>
      </w:r>
      <w:r w:rsidR="0066452E">
        <w:br w:type="page"/>
      </w:r>
      <w:bookmarkStart w:id="1" w:name="_Hlk110867486"/>
      <w:r w:rsidR="00D85016"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D85016" w:rsidRPr="004A727B">
        <w:rPr>
          <w:sz w:val="24"/>
        </w:rPr>
        <w:t xml:space="preserve"> - Handout #4</w:t>
      </w:r>
      <w:r w:rsidR="00D85016">
        <w:rPr>
          <w:sz w:val="24"/>
        </w:rPr>
        <w:t xml:space="preserve"> (Answer Key)</w:t>
      </w:r>
    </w:p>
    <w:p w14:paraId="7ADDCE6D" w14:textId="77777777" w:rsidR="00D85016" w:rsidRDefault="00D85016" w:rsidP="00D85016">
      <w:pPr>
        <w:pStyle w:val="Header"/>
        <w:tabs>
          <w:tab w:val="clear" w:pos="4320"/>
          <w:tab w:val="clear" w:pos="8640"/>
        </w:tabs>
      </w:pPr>
    </w:p>
    <w:p w14:paraId="2A451C4B" w14:textId="77777777" w:rsidR="00D85016" w:rsidRDefault="00D85016" w:rsidP="00D85016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Food Groups (Answer Key)</w:t>
      </w:r>
    </w:p>
    <w:p w14:paraId="385B23EA" w14:textId="77777777" w:rsidR="00D85016" w:rsidRDefault="00D85016" w:rsidP="00D85016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1B7DAA77" w14:textId="77777777" w:rsidR="00D85016" w:rsidRPr="004A727B" w:rsidRDefault="00D85016" w:rsidP="00D85016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With a partner, write each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 from Handout #</w:t>
      </w:r>
      <w:r>
        <w:rPr>
          <w:sz w:val="24"/>
        </w:rPr>
        <w:t>3</w:t>
      </w:r>
      <w:r w:rsidRPr="004A727B">
        <w:rPr>
          <w:sz w:val="24"/>
        </w:rPr>
        <w:t xml:space="preserve"> under the correct Food Group.</w:t>
      </w:r>
    </w:p>
    <w:bookmarkEnd w:id="1"/>
    <w:p w14:paraId="3F0164A2" w14:textId="77777777" w:rsidR="00D85016" w:rsidRDefault="00D85016" w:rsidP="00D85016"/>
    <w:tbl>
      <w:tblPr>
        <w:tblW w:w="0" w:type="auto"/>
        <w:tblLook w:val="04A0" w:firstRow="1" w:lastRow="0" w:firstColumn="1" w:lastColumn="0" w:noHBand="0" w:noVBand="1"/>
      </w:tblPr>
      <w:tblGrid>
        <w:gridCol w:w="2858"/>
        <w:gridCol w:w="2887"/>
        <w:gridCol w:w="2885"/>
      </w:tblGrid>
      <w:tr w:rsidR="00D85016" w:rsidRPr="00F23092" w14:paraId="421EA8EF" w14:textId="77777777" w:rsidTr="00DD6D3A">
        <w:tc>
          <w:tcPr>
            <w:tcW w:w="2858" w:type="dxa"/>
          </w:tcPr>
          <w:p w14:paraId="4A7E90BE" w14:textId="7483B870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Grains</w:t>
            </w:r>
          </w:p>
          <w:p w14:paraId="7C47A4B5" w14:textId="77777777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  <w:p w14:paraId="45BB195D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1.  </w:t>
            </w:r>
            <w:r>
              <w:rPr>
                <w:b/>
                <w:sz w:val="24"/>
              </w:rPr>
              <w:t>bread</w:t>
            </w:r>
          </w:p>
          <w:p w14:paraId="35C8E0A6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65F0E4D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2.  </w:t>
            </w:r>
            <w:r>
              <w:rPr>
                <w:b/>
                <w:sz w:val="24"/>
              </w:rPr>
              <w:t>oatmeal</w:t>
            </w:r>
          </w:p>
          <w:p w14:paraId="37B4A38C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7F30A34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887" w:type="dxa"/>
          </w:tcPr>
          <w:p w14:paraId="1DF456F5" w14:textId="4F25F267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8"/>
                <w:u w:val="single"/>
              </w:rPr>
              <w:t>Vegetables</w:t>
            </w:r>
          </w:p>
          <w:p w14:paraId="648EA392" w14:textId="77777777" w:rsidR="00DD6D3A" w:rsidRDefault="00DD6D3A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1DB2649" w14:textId="41B8AB41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1.  </w:t>
            </w:r>
            <w:r>
              <w:rPr>
                <w:b/>
                <w:sz w:val="24"/>
              </w:rPr>
              <w:t>broccoli</w:t>
            </w:r>
          </w:p>
          <w:p w14:paraId="3F589D9B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5A30A0A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2.  </w:t>
            </w:r>
            <w:r>
              <w:rPr>
                <w:b/>
                <w:sz w:val="24"/>
              </w:rPr>
              <w:t>carrot</w:t>
            </w:r>
          </w:p>
          <w:p w14:paraId="1AC50D75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4A20398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3.  </w:t>
            </w:r>
            <w:r>
              <w:rPr>
                <w:b/>
                <w:sz w:val="24"/>
              </w:rPr>
              <w:t>mushrooms</w:t>
            </w:r>
          </w:p>
          <w:p w14:paraId="267099A4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8C2DDA1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4.  </w:t>
            </w:r>
            <w:r>
              <w:rPr>
                <w:b/>
                <w:sz w:val="24"/>
              </w:rPr>
              <w:t>lettuce</w:t>
            </w:r>
          </w:p>
          <w:p w14:paraId="76BD340A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3825992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5.  </w:t>
            </w:r>
            <w:r>
              <w:rPr>
                <w:b/>
                <w:sz w:val="24"/>
              </w:rPr>
              <w:t>eggplant</w:t>
            </w:r>
          </w:p>
        </w:tc>
        <w:tc>
          <w:tcPr>
            <w:tcW w:w="2885" w:type="dxa"/>
          </w:tcPr>
          <w:p w14:paraId="03D7F2A8" w14:textId="28076D68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8"/>
                <w:u w:val="single"/>
              </w:rPr>
              <w:t>Fruits</w:t>
            </w:r>
          </w:p>
          <w:p w14:paraId="14A20E33" w14:textId="77777777" w:rsidR="00DD6D3A" w:rsidRDefault="00DD6D3A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AB30C48" w14:textId="0E84B861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1.  </w:t>
            </w:r>
            <w:r>
              <w:rPr>
                <w:b/>
                <w:sz w:val="24"/>
              </w:rPr>
              <w:t>avocado</w:t>
            </w:r>
          </w:p>
          <w:p w14:paraId="51EB029E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FD046C8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2.  </w:t>
            </w:r>
            <w:r>
              <w:rPr>
                <w:b/>
                <w:sz w:val="24"/>
              </w:rPr>
              <w:t>pineapple</w:t>
            </w:r>
          </w:p>
          <w:p w14:paraId="34384943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E5F6AAD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3.  </w:t>
            </w:r>
            <w:r>
              <w:rPr>
                <w:b/>
                <w:sz w:val="24"/>
              </w:rPr>
              <w:t>strawberries</w:t>
            </w:r>
          </w:p>
          <w:p w14:paraId="5D8C58CB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C375DF4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4.  </w:t>
            </w:r>
            <w:r>
              <w:rPr>
                <w:b/>
                <w:sz w:val="24"/>
              </w:rPr>
              <w:t>banana</w:t>
            </w:r>
          </w:p>
          <w:p w14:paraId="231C3D4C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D685691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5.  </w:t>
            </w:r>
            <w:r>
              <w:rPr>
                <w:b/>
                <w:sz w:val="24"/>
              </w:rPr>
              <w:t>watermelon</w:t>
            </w:r>
          </w:p>
          <w:p w14:paraId="76CDB6DD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CED3359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6.  </w:t>
            </w:r>
            <w:r>
              <w:rPr>
                <w:b/>
                <w:sz w:val="24"/>
              </w:rPr>
              <w:t>mango</w:t>
            </w:r>
          </w:p>
          <w:p w14:paraId="42D7A8EF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678BD3A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7.  </w:t>
            </w:r>
            <w:r>
              <w:rPr>
                <w:b/>
                <w:sz w:val="24"/>
              </w:rPr>
              <w:t>pear</w:t>
            </w:r>
          </w:p>
          <w:p w14:paraId="41004332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</w:tr>
      <w:tr w:rsidR="00D85016" w:rsidRPr="00F23092" w14:paraId="2E2A0833" w14:textId="77777777" w:rsidTr="00DD6D3A">
        <w:tc>
          <w:tcPr>
            <w:tcW w:w="2858" w:type="dxa"/>
          </w:tcPr>
          <w:p w14:paraId="01CFAA68" w14:textId="77777777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Dairy</w:t>
            </w:r>
          </w:p>
          <w:p w14:paraId="6D30BD00" w14:textId="77777777" w:rsidR="00DD6D3A" w:rsidRDefault="00DD6D3A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7F3F66E" w14:textId="08D84DE3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1.  </w:t>
            </w:r>
            <w:r>
              <w:rPr>
                <w:b/>
                <w:sz w:val="24"/>
              </w:rPr>
              <w:t>milk</w:t>
            </w:r>
          </w:p>
          <w:p w14:paraId="5541ADA8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3AFDBC0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2.  </w:t>
            </w:r>
            <w:r>
              <w:rPr>
                <w:b/>
                <w:sz w:val="24"/>
              </w:rPr>
              <w:t>cheese</w:t>
            </w:r>
          </w:p>
          <w:p w14:paraId="1C8E26CD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47335FB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3.  </w:t>
            </w:r>
            <w:r>
              <w:rPr>
                <w:b/>
                <w:sz w:val="24"/>
              </w:rPr>
              <w:t>yogurt</w:t>
            </w:r>
          </w:p>
          <w:p w14:paraId="22EA97CE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CCE8777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A2F9A9A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F4ACC87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887" w:type="dxa"/>
          </w:tcPr>
          <w:p w14:paraId="393D9C8E" w14:textId="58CF41F3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Protein</w:t>
            </w:r>
          </w:p>
          <w:p w14:paraId="2221EFE1" w14:textId="77777777" w:rsidR="00DD6D3A" w:rsidRDefault="00DD6D3A" w:rsidP="00DD6D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</w:p>
          <w:p w14:paraId="039534EF" w14:textId="2453ADC1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1.  </w:t>
            </w:r>
            <w:r>
              <w:rPr>
                <w:b/>
                <w:sz w:val="24"/>
              </w:rPr>
              <w:t>eggs</w:t>
            </w:r>
          </w:p>
          <w:p w14:paraId="0E1C58CB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0871E6A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2.  </w:t>
            </w:r>
            <w:r>
              <w:rPr>
                <w:b/>
                <w:sz w:val="24"/>
              </w:rPr>
              <w:t>turkey</w:t>
            </w:r>
          </w:p>
          <w:p w14:paraId="0AA6AAF8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6F99348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 xml:space="preserve">3.  </w:t>
            </w:r>
            <w:r>
              <w:rPr>
                <w:b/>
                <w:sz w:val="24"/>
              </w:rPr>
              <w:t>fish</w:t>
            </w:r>
          </w:p>
          <w:p w14:paraId="1F940AEC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885" w:type="dxa"/>
          </w:tcPr>
          <w:p w14:paraId="0D73CA71" w14:textId="77777777" w:rsidR="00D85016" w:rsidRPr="00F23092" w:rsidRDefault="00D85016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</w:p>
        </w:tc>
      </w:tr>
    </w:tbl>
    <w:p w14:paraId="1D895A61" w14:textId="77777777" w:rsidR="00D85016" w:rsidRDefault="00D85016" w:rsidP="00D85016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395D0A83" w14:textId="77777777" w:rsidR="00D85016" w:rsidRDefault="00D85016" w:rsidP="00D85016">
      <w:pPr>
        <w:rPr>
          <w:b/>
          <w:sz w:val="24"/>
        </w:rPr>
      </w:pPr>
    </w:p>
    <w:p w14:paraId="4169242C" w14:textId="77777777" w:rsidR="00D85016" w:rsidRPr="004A727B" w:rsidRDefault="00D85016" w:rsidP="00D85016">
      <w:pPr>
        <w:rPr>
          <w:sz w:val="24"/>
        </w:rPr>
      </w:pPr>
      <w:r w:rsidRPr="004A727B">
        <w:rPr>
          <w:b/>
          <w:sz w:val="24"/>
        </w:rPr>
        <w:t>Directions:</w:t>
      </w:r>
      <w:r w:rsidRPr="004A727B">
        <w:rPr>
          <w:sz w:val="24"/>
        </w:rPr>
        <w:t xml:space="preserve">  Can you add three more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 to each list?</w:t>
      </w:r>
    </w:p>
    <w:p w14:paraId="799D8AFE" w14:textId="77777777" w:rsidR="00D85016" w:rsidRDefault="00D85016" w:rsidP="00D85016">
      <w:pPr>
        <w:pStyle w:val="Header"/>
        <w:tabs>
          <w:tab w:val="clear" w:pos="4320"/>
          <w:tab w:val="clear" w:pos="8640"/>
        </w:tabs>
      </w:pPr>
    </w:p>
    <w:p w14:paraId="2BEA1867" w14:textId="63958778" w:rsidR="004A3C2A" w:rsidRDefault="00D85016" w:rsidP="00D85016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F23092">
        <w:rPr>
          <w:b/>
          <w:i/>
          <w:sz w:val="24"/>
        </w:rPr>
        <w:t>Answers will vary</w:t>
      </w:r>
      <w:r w:rsidRPr="00F23092">
        <w:rPr>
          <w:i/>
        </w:rPr>
        <w:br w:type="page"/>
      </w:r>
      <w:r>
        <w:rPr>
          <w:i/>
        </w:rPr>
        <w:lastRenderedPageBreak/>
        <w:t>This page intentionally blank.</w:t>
      </w:r>
      <w:r>
        <w:br w:type="page"/>
      </w:r>
      <w:r w:rsidR="004A3C2A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4A3C2A">
        <w:rPr>
          <w:sz w:val="24"/>
        </w:rPr>
        <w:t xml:space="preserve"> - Handout #5</w:t>
      </w:r>
    </w:p>
    <w:p w14:paraId="4EB6F112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5B4B2E95" w14:textId="77777777" w:rsidR="004A3C2A" w:rsidRDefault="004A3C2A" w:rsidP="004A3C2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Unhealthy Foods</w:t>
      </w:r>
    </w:p>
    <w:p w14:paraId="6E46EB4F" w14:textId="77777777" w:rsidR="004A3C2A" w:rsidRDefault="004A3C2A" w:rsidP="004A3C2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31BE2618" w14:textId="77777777" w:rsidR="004A3C2A" w:rsidRPr="004A727B" w:rsidRDefault="004A3C2A" w:rsidP="004A3C2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name these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  Why are they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>?</w:t>
      </w:r>
    </w:p>
    <w:p w14:paraId="66C82BE0" w14:textId="77777777" w:rsidR="004A3C2A" w:rsidRDefault="004A3C2A" w:rsidP="004A3C2A"/>
    <w:p w14:paraId="28482351" w14:textId="77777777" w:rsidR="004A3C2A" w:rsidRDefault="004A3C2A" w:rsidP="004A3C2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4A3C2A" w14:paraId="55E32B5C" w14:textId="77777777" w:rsidTr="00856472">
        <w:tc>
          <w:tcPr>
            <w:tcW w:w="2916" w:type="dxa"/>
          </w:tcPr>
          <w:p w14:paraId="727FA653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261CBE6E" w14:textId="3502C30D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DDD29F8" wp14:editId="3AC60A75">
                  <wp:extent cx="1397000" cy="943610"/>
                  <wp:effectExtent l="0" t="0" r="0" b="0"/>
                  <wp:docPr id="41" name="Picture 41" descr="hambu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hambu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37C25A9A" w14:textId="3243F2AB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89FD228" wp14:editId="2712D622">
                  <wp:extent cx="1060450" cy="1126490"/>
                  <wp:effectExtent l="0" t="0" r="0" b="0"/>
                  <wp:docPr id="42" name="Picture 42" descr="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361A9B37" w14:textId="49768B41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64E11D0" wp14:editId="2C30A04D">
                  <wp:extent cx="556260" cy="1243330"/>
                  <wp:effectExtent l="0" t="0" r="0" b="0"/>
                  <wp:docPr id="43" name="Picture 43" descr="ice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ce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15B95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</w:tr>
      <w:tr w:rsidR="004A3C2A" w14:paraId="71BB2973" w14:textId="77777777" w:rsidTr="00856472">
        <w:tc>
          <w:tcPr>
            <w:tcW w:w="2916" w:type="dxa"/>
          </w:tcPr>
          <w:p w14:paraId="07034629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  <w:tc>
          <w:tcPr>
            <w:tcW w:w="2916" w:type="dxa"/>
          </w:tcPr>
          <w:p w14:paraId="23A74F4A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  <w:tc>
          <w:tcPr>
            <w:tcW w:w="2916" w:type="dxa"/>
          </w:tcPr>
          <w:p w14:paraId="64998CCB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</w:tr>
    </w:tbl>
    <w:p w14:paraId="34321B96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0159183F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5203D8B1" w14:textId="77777777" w:rsidR="004A3C2A" w:rsidRDefault="004A3C2A" w:rsidP="004A3C2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4A3C2A" w14:paraId="1048CD9B" w14:textId="77777777" w:rsidTr="00856472">
        <w:trPr>
          <w:trHeight w:val="1781"/>
        </w:trPr>
        <w:tc>
          <w:tcPr>
            <w:tcW w:w="2916" w:type="dxa"/>
          </w:tcPr>
          <w:p w14:paraId="789CD3CB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337601B7" w14:textId="502582E8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C0E24C3" wp14:editId="0947FCBB">
                  <wp:extent cx="1616710" cy="789940"/>
                  <wp:effectExtent l="0" t="0" r="0" b="0"/>
                  <wp:docPr id="44" name="Picture 44" descr="hot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hot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512CA3C5" w14:textId="4C30D5E8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5A542A0" wp14:editId="6FDB3EC0">
                  <wp:extent cx="1718945" cy="987425"/>
                  <wp:effectExtent l="0" t="0" r="0" b="0"/>
                  <wp:docPr id="45" name="Picture 45" descr="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389391B0" w14:textId="5D4A3979" w:rsidR="004A3C2A" w:rsidRPr="00267184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267184">
              <w:rPr>
                <w:noProof/>
              </w:rPr>
              <w:drawing>
                <wp:inline distT="0" distB="0" distL="0" distR="0" wp14:anchorId="5FF9E2A5" wp14:editId="54B3CA12">
                  <wp:extent cx="1089660" cy="1060450"/>
                  <wp:effectExtent l="0" t="0" r="0" b="0"/>
                  <wp:docPr id="46" name="Picture 46" descr="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14:paraId="71F81C2D" w14:textId="77777777" w:rsidTr="00856472">
        <w:trPr>
          <w:trHeight w:val="306"/>
        </w:trPr>
        <w:tc>
          <w:tcPr>
            <w:tcW w:w="2916" w:type="dxa"/>
          </w:tcPr>
          <w:p w14:paraId="54045D6B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  <w:tc>
          <w:tcPr>
            <w:tcW w:w="2916" w:type="dxa"/>
          </w:tcPr>
          <w:p w14:paraId="4680AEDB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  <w:tc>
          <w:tcPr>
            <w:tcW w:w="2916" w:type="dxa"/>
          </w:tcPr>
          <w:p w14:paraId="51C0F15B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</w:tr>
    </w:tbl>
    <w:p w14:paraId="565DEEAC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6C9A0DEE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6D154E4E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4A3C2A" w14:paraId="048C34E2" w14:textId="77777777" w:rsidTr="00856472">
        <w:trPr>
          <w:trHeight w:val="1781"/>
        </w:trPr>
        <w:tc>
          <w:tcPr>
            <w:tcW w:w="2916" w:type="dxa"/>
          </w:tcPr>
          <w:p w14:paraId="656A076F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2FAC2C54" w14:textId="3C2D01B1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078AAC9" wp14:editId="52858114">
                  <wp:extent cx="1097280" cy="1148715"/>
                  <wp:effectExtent l="0" t="0" r="0" b="0"/>
                  <wp:docPr id="47" name="Picture 47" descr="French f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French f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D67C8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2916" w:type="dxa"/>
          </w:tcPr>
          <w:p w14:paraId="17F3589F" w14:textId="2B3C9CBA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03CA881" wp14:editId="55667B5E">
                  <wp:extent cx="1323975" cy="885190"/>
                  <wp:effectExtent l="0" t="0" r="0" b="0"/>
                  <wp:docPr id="48" name="Picture 48" descr="don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don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D9B9411" w14:textId="12FA2834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2191B48" wp14:editId="2A3D570C">
                  <wp:extent cx="1199515" cy="1024255"/>
                  <wp:effectExtent l="0" t="0" r="0" b="0"/>
                  <wp:docPr id="49" name="Picture 49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14:paraId="1F443478" w14:textId="77777777" w:rsidTr="00856472">
        <w:trPr>
          <w:trHeight w:val="306"/>
        </w:trPr>
        <w:tc>
          <w:tcPr>
            <w:tcW w:w="2916" w:type="dxa"/>
          </w:tcPr>
          <w:p w14:paraId="11D57A60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  <w:tc>
          <w:tcPr>
            <w:tcW w:w="2916" w:type="dxa"/>
          </w:tcPr>
          <w:p w14:paraId="45C47829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  <w:tc>
          <w:tcPr>
            <w:tcW w:w="2916" w:type="dxa"/>
          </w:tcPr>
          <w:p w14:paraId="1D429B15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</w:tr>
    </w:tbl>
    <w:p w14:paraId="169DB025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3A7B3908" w14:textId="77777777" w:rsidR="004A3C2A" w:rsidRDefault="004A3C2A" w:rsidP="004A3C2A"/>
    <w:p w14:paraId="2447CD96" w14:textId="77777777" w:rsidR="004A3C2A" w:rsidRPr="004A727B" w:rsidRDefault="004A3C2A" w:rsidP="004A3C2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What are some other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</w:t>
      </w:r>
    </w:p>
    <w:p w14:paraId="71A6B99F" w14:textId="77777777" w:rsidR="004A3C2A" w:rsidRDefault="004A3C2A" w:rsidP="004A3C2A"/>
    <w:p w14:paraId="242C0991" w14:textId="77777777" w:rsidR="004A3C2A" w:rsidRDefault="004A3C2A" w:rsidP="004A3C2A">
      <w:pPr>
        <w:ind w:right="-720"/>
      </w:pPr>
      <w:r>
        <w:br/>
        <w:t>_________________</w:t>
      </w:r>
      <w:r>
        <w:tab/>
        <w:t xml:space="preserve">  __________________ </w:t>
      </w:r>
      <w:r>
        <w:tab/>
        <w:t>__________________</w:t>
      </w:r>
      <w:r>
        <w:tab/>
        <w:t xml:space="preserve">  _________________</w:t>
      </w:r>
    </w:p>
    <w:p w14:paraId="4877BC71" w14:textId="77777777" w:rsidR="004A3C2A" w:rsidRPr="0066452E" w:rsidRDefault="004A3C2A" w:rsidP="004A3C2A">
      <w:pPr>
        <w:rPr>
          <w:i/>
        </w:rPr>
        <w:sectPr w:rsidR="004A3C2A" w:rsidRPr="0066452E" w:rsidSect="00343B9F">
          <w:headerReference w:type="default" r:id="rId40"/>
          <w:pgSz w:w="12240" w:h="15840"/>
          <w:pgMar w:top="1440" w:right="2160" w:bottom="1440" w:left="1440" w:header="720" w:footer="1440" w:gutter="0"/>
          <w:cols w:space="720"/>
        </w:sectPr>
      </w:pPr>
      <w:r>
        <w:br w:type="page"/>
      </w:r>
      <w:r>
        <w:rPr>
          <w:i/>
        </w:rPr>
        <w:lastRenderedPageBreak/>
        <w:t>This page intentionally blank.</w:t>
      </w:r>
    </w:p>
    <w:p w14:paraId="348520CE" w14:textId="58318649" w:rsidR="004A3C2A" w:rsidRDefault="004A3C2A" w:rsidP="004A3C2A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>
        <w:rPr>
          <w:sz w:val="24"/>
        </w:rPr>
        <w:t xml:space="preserve"> - Handout #5 (Answer Key)</w:t>
      </w:r>
    </w:p>
    <w:p w14:paraId="72484BEF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496A944B" w14:textId="69DC974A" w:rsidR="004A3C2A" w:rsidRDefault="004A3C2A" w:rsidP="004A3C2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Unhealthy Foods (Answer Key)</w:t>
      </w:r>
    </w:p>
    <w:p w14:paraId="4EA4D503" w14:textId="77777777" w:rsidR="00A84FF6" w:rsidRDefault="00A84FF6" w:rsidP="004A3C2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18C7DC83" w14:textId="77777777" w:rsidR="004A3C2A" w:rsidRPr="004A727B" w:rsidRDefault="004A3C2A" w:rsidP="004A3C2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name these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  Why are they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>?</w:t>
      </w:r>
    </w:p>
    <w:p w14:paraId="6A22AB11" w14:textId="77777777" w:rsidR="004A3C2A" w:rsidRDefault="004A3C2A" w:rsidP="004A3C2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4A3C2A" w14:paraId="48212B7E" w14:textId="77777777" w:rsidTr="007A5168">
        <w:tc>
          <w:tcPr>
            <w:tcW w:w="2916" w:type="dxa"/>
          </w:tcPr>
          <w:p w14:paraId="4F09A6E2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405401AC" w14:textId="1DBBD5A0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8385867" wp14:editId="0E4124F4">
                  <wp:extent cx="1397000" cy="943610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71D0E797" w14:textId="1A002BA1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4A40E9A" wp14:editId="728E7422">
                  <wp:extent cx="1060450" cy="1126490"/>
                  <wp:effectExtent l="0" t="0" r="0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76519053" w14:textId="4DD9E711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4D12A12" wp14:editId="743363F4">
                  <wp:extent cx="556260" cy="1243330"/>
                  <wp:effectExtent l="0" t="0" r="0" b="0"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AC5C0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</w:tr>
      <w:tr w:rsidR="004A3C2A" w:rsidRPr="004271C6" w14:paraId="21A085E3" w14:textId="77777777" w:rsidTr="007A5168">
        <w:tc>
          <w:tcPr>
            <w:tcW w:w="2916" w:type="dxa"/>
          </w:tcPr>
          <w:p w14:paraId="3B8E6B52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hamburger (</w:t>
            </w:r>
            <w:r>
              <w:rPr>
                <w:b/>
                <w:sz w:val="24"/>
              </w:rPr>
              <w:t>saturated fat, sodium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16" w:type="dxa"/>
          </w:tcPr>
          <w:p w14:paraId="61B80DDE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chips (</w:t>
            </w:r>
            <w:r>
              <w:rPr>
                <w:b/>
                <w:sz w:val="24"/>
              </w:rPr>
              <w:t>preservatives, trans fats, sodium, empty calories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16" w:type="dxa"/>
          </w:tcPr>
          <w:p w14:paraId="6CF8D8C2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ice cream bar</w:t>
            </w:r>
            <w:r w:rsidRPr="004271C6">
              <w:rPr>
                <w:b/>
                <w:sz w:val="24"/>
              </w:rPr>
              <w:t xml:space="preserve"> (</w:t>
            </w:r>
            <w:r>
              <w:rPr>
                <w:b/>
                <w:sz w:val="24"/>
              </w:rPr>
              <w:t>sugar, saturated fat</w:t>
            </w:r>
            <w:r w:rsidRPr="004271C6">
              <w:rPr>
                <w:b/>
                <w:sz w:val="24"/>
              </w:rPr>
              <w:t>)</w:t>
            </w:r>
          </w:p>
        </w:tc>
      </w:tr>
    </w:tbl>
    <w:p w14:paraId="263D0F3D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0F7E4C5D" w14:textId="77777777" w:rsidR="004A3C2A" w:rsidRDefault="004A3C2A" w:rsidP="004A3C2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4A3C2A" w14:paraId="1310C4C2" w14:textId="77777777" w:rsidTr="007A5168">
        <w:trPr>
          <w:trHeight w:val="1781"/>
        </w:trPr>
        <w:tc>
          <w:tcPr>
            <w:tcW w:w="2916" w:type="dxa"/>
          </w:tcPr>
          <w:p w14:paraId="7B443DE9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04080158" w14:textId="784D484F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747E5C1" wp14:editId="5E0A3D27">
                  <wp:extent cx="1616710" cy="789940"/>
                  <wp:effectExtent l="0" t="0" r="0" b="0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42283D73" w14:textId="1A737D28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C460890" wp14:editId="49D8E44C">
                  <wp:extent cx="1718945" cy="987425"/>
                  <wp:effectExtent l="0" t="0" r="0" b="0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CCA2C43" w14:textId="2D7EBEE1" w:rsidR="004A3C2A" w:rsidRPr="00267184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267184">
              <w:rPr>
                <w:noProof/>
              </w:rPr>
              <w:drawing>
                <wp:inline distT="0" distB="0" distL="0" distR="0" wp14:anchorId="45C34212" wp14:editId="20BB1D5D">
                  <wp:extent cx="1089660" cy="1060450"/>
                  <wp:effectExtent l="0" t="0" r="0" b="0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:rsidRPr="004271C6" w14:paraId="6E19ED33" w14:textId="77777777" w:rsidTr="007A5168">
        <w:trPr>
          <w:trHeight w:val="306"/>
        </w:trPr>
        <w:tc>
          <w:tcPr>
            <w:tcW w:w="2916" w:type="dxa"/>
          </w:tcPr>
          <w:p w14:paraId="055905B8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hot dog (</w:t>
            </w:r>
            <w:r>
              <w:rPr>
                <w:b/>
                <w:sz w:val="24"/>
              </w:rPr>
              <w:t>nitrates, preservatives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16" w:type="dxa"/>
          </w:tcPr>
          <w:p w14:paraId="433D2302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cookies (</w:t>
            </w:r>
            <w:r>
              <w:rPr>
                <w:b/>
                <w:sz w:val="24"/>
              </w:rPr>
              <w:t>empty calories, fat, carbs, sugar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16" w:type="dxa"/>
          </w:tcPr>
          <w:p w14:paraId="1B74E24A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candy (sugar</w:t>
            </w:r>
            <w:r>
              <w:rPr>
                <w:b/>
                <w:sz w:val="24"/>
              </w:rPr>
              <w:t>, empty calories</w:t>
            </w:r>
            <w:r w:rsidRPr="004271C6">
              <w:rPr>
                <w:b/>
                <w:sz w:val="24"/>
              </w:rPr>
              <w:t>)</w:t>
            </w:r>
          </w:p>
        </w:tc>
      </w:tr>
    </w:tbl>
    <w:p w14:paraId="73AD9FD5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p w14:paraId="66D99434" w14:textId="77777777" w:rsidR="004A3C2A" w:rsidRDefault="004A3C2A" w:rsidP="004A3C2A">
      <w:pPr>
        <w:pStyle w:val="Header"/>
        <w:tabs>
          <w:tab w:val="clear" w:pos="4320"/>
          <w:tab w:val="clear" w:pos="8640"/>
        </w:tabs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4A3C2A" w14:paraId="10353156" w14:textId="77777777" w:rsidTr="007A5168">
        <w:trPr>
          <w:trHeight w:val="1781"/>
        </w:trPr>
        <w:tc>
          <w:tcPr>
            <w:tcW w:w="2916" w:type="dxa"/>
          </w:tcPr>
          <w:p w14:paraId="44178966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55FEE738" w14:textId="16F55C21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ECA8A7F" wp14:editId="456245E3">
                  <wp:extent cx="1097280" cy="1148715"/>
                  <wp:effectExtent l="0" t="0" r="0" b="0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92F07" w14:textId="77777777" w:rsidR="004A3C2A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2916" w:type="dxa"/>
          </w:tcPr>
          <w:p w14:paraId="288DF7A9" w14:textId="78967274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B3021CB" wp14:editId="661FEBC8">
                  <wp:extent cx="1323975" cy="885190"/>
                  <wp:effectExtent l="0" t="0" r="0" b="0"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962D93F" w14:textId="670F0F40" w:rsidR="004A3C2A" w:rsidRDefault="000B5239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08D6C19" wp14:editId="71A53B15">
                  <wp:extent cx="1199515" cy="1024255"/>
                  <wp:effectExtent l="0" t="0" r="0" b="0"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2A" w:rsidRPr="004271C6" w14:paraId="155CBF44" w14:textId="77777777" w:rsidTr="007A5168">
        <w:trPr>
          <w:trHeight w:val="306"/>
        </w:trPr>
        <w:tc>
          <w:tcPr>
            <w:tcW w:w="2916" w:type="dxa"/>
          </w:tcPr>
          <w:p w14:paraId="63B275D9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proofErr w:type="spellStart"/>
            <w:r w:rsidRPr="004271C6">
              <w:rPr>
                <w:b/>
                <w:sz w:val="24"/>
              </w:rPr>
              <w:t>french</w:t>
            </w:r>
            <w:proofErr w:type="spellEnd"/>
            <w:r w:rsidRPr="004271C6">
              <w:rPr>
                <w:b/>
                <w:sz w:val="24"/>
              </w:rPr>
              <w:t xml:space="preserve"> fries (</w:t>
            </w:r>
            <w:r>
              <w:rPr>
                <w:b/>
                <w:sz w:val="24"/>
              </w:rPr>
              <w:t>high calories, saturated fat, trans fats, sodium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16" w:type="dxa"/>
          </w:tcPr>
          <w:p w14:paraId="505FFC38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donuts (fat, sugar, carbs</w:t>
            </w:r>
            <w:r>
              <w:rPr>
                <w:b/>
                <w:sz w:val="24"/>
              </w:rPr>
              <w:t>, empty calories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16" w:type="dxa"/>
          </w:tcPr>
          <w:p w14:paraId="0D5BC9E3" w14:textId="77777777" w:rsidR="004A3C2A" w:rsidRPr="004271C6" w:rsidRDefault="004A3C2A" w:rsidP="00835B8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cake (fat, sugar,</w:t>
            </w:r>
            <w:r>
              <w:rPr>
                <w:b/>
                <w:sz w:val="24"/>
              </w:rPr>
              <w:t xml:space="preserve"> empty calories</w:t>
            </w:r>
            <w:r w:rsidRPr="004271C6">
              <w:rPr>
                <w:b/>
                <w:sz w:val="24"/>
              </w:rPr>
              <w:t>)</w:t>
            </w:r>
          </w:p>
        </w:tc>
      </w:tr>
    </w:tbl>
    <w:p w14:paraId="45C26092" w14:textId="77777777" w:rsidR="00A84FF6" w:rsidRDefault="00A84FF6" w:rsidP="004A3C2A">
      <w:pPr>
        <w:rPr>
          <w:b/>
          <w:sz w:val="24"/>
        </w:rPr>
      </w:pPr>
    </w:p>
    <w:p w14:paraId="2179EA98" w14:textId="248CB9D8" w:rsidR="004A3C2A" w:rsidRPr="00727487" w:rsidRDefault="004A3C2A" w:rsidP="004A3C2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What are some other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</w:t>
      </w:r>
      <w:r>
        <w:rPr>
          <w:sz w:val="24"/>
        </w:rPr>
        <w:t xml:space="preserve">    </w:t>
      </w:r>
      <w:r w:rsidRPr="00727487">
        <w:rPr>
          <w:b/>
          <w:i/>
          <w:sz w:val="24"/>
        </w:rPr>
        <w:t>Answers will vary</w:t>
      </w:r>
    </w:p>
    <w:p w14:paraId="5D299AE4" w14:textId="77777777" w:rsidR="004A3C2A" w:rsidRPr="0066452E" w:rsidRDefault="004A3C2A" w:rsidP="004A3C2A">
      <w:pPr>
        <w:rPr>
          <w:i/>
        </w:rPr>
        <w:sectPr w:rsidR="004A3C2A" w:rsidRPr="0066452E" w:rsidSect="00343B9F">
          <w:headerReference w:type="default" r:id="rId41"/>
          <w:pgSz w:w="12240" w:h="15840"/>
          <w:pgMar w:top="1440" w:right="2160" w:bottom="1440" w:left="1440" w:header="720" w:footer="1440" w:gutter="0"/>
          <w:cols w:space="720"/>
        </w:sectPr>
      </w:pPr>
      <w:r>
        <w:br w:type="page"/>
      </w:r>
      <w:r>
        <w:rPr>
          <w:i/>
        </w:rPr>
        <w:lastRenderedPageBreak/>
        <w:t>This page intentionally blank.</w:t>
      </w:r>
    </w:p>
    <w:p w14:paraId="2027F638" w14:textId="47008B43" w:rsidR="00343B9F" w:rsidRPr="004A727B" w:rsidRDefault="004A727B" w:rsidP="004A3C2A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Pr="004A727B">
        <w:rPr>
          <w:sz w:val="24"/>
        </w:rPr>
        <w:t xml:space="preserve"> - Handout #6</w:t>
      </w:r>
    </w:p>
    <w:p w14:paraId="381D9092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6ED1C3B9" w14:textId="33CED3AD" w:rsidR="00343B9F" w:rsidRDefault="001A200F" w:rsidP="00A84FF6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Healthy &amp; Unhealthy Eating Habits</w:t>
      </w:r>
    </w:p>
    <w:p w14:paraId="004E7118" w14:textId="77777777" w:rsidR="00343B9F" w:rsidRPr="004A727B" w:rsidRDefault="00343B9F" w:rsidP="00633F24">
      <w:pPr>
        <w:ind w:right="-1320"/>
        <w:rPr>
          <w:sz w:val="24"/>
        </w:rPr>
      </w:pPr>
      <w:r w:rsidRPr="004A727B">
        <w:rPr>
          <w:b/>
          <w:sz w:val="24"/>
        </w:rPr>
        <w:t xml:space="preserve">Directions:  </w:t>
      </w:r>
      <w:r w:rsidR="001A200F">
        <w:rPr>
          <w:sz w:val="24"/>
        </w:rPr>
        <w:t xml:space="preserve">Match the descriptions </w:t>
      </w:r>
      <w:r w:rsidR="00633F24">
        <w:rPr>
          <w:sz w:val="24"/>
        </w:rPr>
        <w:t>&amp;</w:t>
      </w:r>
      <w:r w:rsidR="001A200F">
        <w:rPr>
          <w:sz w:val="24"/>
        </w:rPr>
        <w:t xml:space="preserve"> pictures</w:t>
      </w:r>
      <w:r w:rsidR="0041259D">
        <w:rPr>
          <w:sz w:val="24"/>
        </w:rPr>
        <w:t xml:space="preserve"> below</w:t>
      </w:r>
      <w:r w:rsidR="001A200F">
        <w:rPr>
          <w:sz w:val="24"/>
        </w:rPr>
        <w:t>.</w:t>
      </w:r>
      <w:r w:rsidR="00633F24">
        <w:rPr>
          <w:sz w:val="24"/>
        </w:rPr>
        <w:t xml:space="preserve">  Are the choices healthy or unhealthy?</w:t>
      </w:r>
    </w:p>
    <w:p w14:paraId="5C5553F3" w14:textId="77777777" w:rsidR="00343B9F" w:rsidRDefault="00343B9F" w:rsidP="00343B9F"/>
    <w:p w14:paraId="50826DE4" w14:textId="77777777" w:rsidR="001A200F" w:rsidRPr="001A200F" w:rsidRDefault="001A200F" w:rsidP="001A2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Eating in front of the TV (couch potato!)</w:t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  <w:t>Eating while driving</w:t>
      </w:r>
    </w:p>
    <w:p w14:paraId="36BE992C" w14:textId="77777777" w:rsidR="001A200F" w:rsidRPr="001A200F" w:rsidRDefault="001A200F" w:rsidP="001A2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Eating fast food</w:t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>Having fruit for a snack</w:t>
      </w:r>
    </w:p>
    <w:p w14:paraId="4907028D" w14:textId="77777777" w:rsidR="001A200F" w:rsidRPr="001A200F" w:rsidRDefault="001A200F" w:rsidP="001A2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Drinking soda – high in sugar &amp; empty calories</w:t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  <w:t>Drinking water</w:t>
      </w:r>
    </w:p>
    <w:p w14:paraId="2CF9C5B2" w14:textId="77777777" w:rsidR="001A200F" w:rsidRPr="001A200F" w:rsidRDefault="001A200F" w:rsidP="00412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Eating junk food – high in fat &amp; sugar</w:t>
      </w:r>
    </w:p>
    <w:p w14:paraId="05221BC7" w14:textId="77777777" w:rsidR="001A200F" w:rsidRDefault="001A200F" w:rsidP="00343B9F"/>
    <w:tbl>
      <w:tblPr>
        <w:tblStyle w:val="PlainTable4"/>
        <w:tblW w:w="9588" w:type="dxa"/>
        <w:tblLayout w:type="fixed"/>
        <w:tblLook w:val="01E0" w:firstRow="1" w:lastRow="1" w:firstColumn="1" w:lastColumn="1" w:noHBand="0" w:noVBand="0"/>
      </w:tblPr>
      <w:tblGrid>
        <w:gridCol w:w="4788"/>
        <w:gridCol w:w="4800"/>
      </w:tblGrid>
      <w:tr w:rsidR="001A200F" w14:paraId="47ABBA0D" w14:textId="77777777" w:rsidTr="00533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08905A2B" w14:textId="53BB31E4" w:rsidR="001A200F" w:rsidRDefault="000B5239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C78BE98" wp14:editId="6086CBE0">
                  <wp:extent cx="2063115" cy="1375410"/>
                  <wp:effectExtent l="0" t="0" r="0" b="0"/>
                  <wp:docPr id="59" name="Picture 59" descr="drink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drink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FD1EE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398554AE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</w:pPr>
            <w:r>
              <w:t>1.  ____________________________________</w:t>
            </w:r>
          </w:p>
          <w:p w14:paraId="4B0E5A0C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0" w:type="dxa"/>
          </w:tcPr>
          <w:p w14:paraId="00A1591A" w14:textId="1959F2A8" w:rsidR="001A200F" w:rsidRDefault="000B5239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F3499F1" wp14:editId="73D310E5">
                  <wp:extent cx="1843405" cy="1390015"/>
                  <wp:effectExtent l="0" t="0" r="0" b="0"/>
                  <wp:docPr id="60" name="Picture 60" descr="eating junk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eating junk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3ECA6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6AFA6A9B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</w:pPr>
            <w:r>
              <w:t>2.  ____________________________________</w:t>
            </w:r>
          </w:p>
          <w:p w14:paraId="23D89A7F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</w:tr>
      <w:tr w:rsidR="001A200F" w14:paraId="147A4670" w14:textId="77777777" w:rsidTr="00533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auto"/>
          </w:tcPr>
          <w:p w14:paraId="220D5C3E" w14:textId="65861DD8" w:rsidR="001A200F" w:rsidRDefault="000B5239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002B2C1" wp14:editId="0E43E76D">
                  <wp:extent cx="2055495" cy="1390015"/>
                  <wp:effectExtent l="0" t="0" r="0" b="0"/>
                  <wp:docPr id="61" name="Picture 61" descr="eating in front of the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eating in front of the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86FFE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40D4953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</w:pPr>
            <w:r>
              <w:t>3.  ____________________________________</w:t>
            </w:r>
          </w:p>
          <w:p w14:paraId="3CC2DE47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0" w:type="dxa"/>
            <w:shd w:val="clear" w:color="auto" w:fill="auto"/>
          </w:tcPr>
          <w:p w14:paraId="1AD61DA4" w14:textId="0CCA0AC1" w:rsidR="001A200F" w:rsidRDefault="000B5239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29067DD" wp14:editId="78D05526">
                  <wp:extent cx="1843405" cy="1346200"/>
                  <wp:effectExtent l="0" t="0" r="0" b="0"/>
                  <wp:docPr id="62" name="Picture 62" descr="eating while dr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eating while dr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BD9DF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4A2209D1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</w:pPr>
            <w:r>
              <w:t>4.  ____________________________________</w:t>
            </w:r>
          </w:p>
          <w:p w14:paraId="16DF6D8C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</w:tr>
      <w:tr w:rsidR="001A200F" w14:paraId="1E85E047" w14:textId="77777777" w:rsidTr="00533EB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31ED0178" w14:textId="21080A1F" w:rsidR="001A200F" w:rsidRDefault="000B5239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ED4348" wp14:editId="4B72E556">
                  <wp:extent cx="1331595" cy="1828800"/>
                  <wp:effectExtent l="0" t="0" r="0" b="0"/>
                  <wp:docPr id="63" name="Picture 63" descr="having fruit for a sn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having fruit for a sn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E16B5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09A0DD8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</w:pPr>
            <w:r>
              <w:t>5.  ____________________________________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0" w:type="dxa"/>
          </w:tcPr>
          <w:p w14:paraId="61120D7B" w14:textId="248CA5A4" w:rsidR="001A200F" w:rsidRDefault="000B5239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13AEB42" wp14:editId="01DD30C8">
                  <wp:extent cx="1375410" cy="1828800"/>
                  <wp:effectExtent l="0" t="0" r="0" b="0"/>
                  <wp:docPr id="64" name="Picture 64" descr="drinking s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drinking s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C04D3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5871BDA9" w14:textId="77777777" w:rsidR="0041259D" w:rsidRDefault="0041259D" w:rsidP="00F1597D">
            <w:pPr>
              <w:pStyle w:val="Header"/>
              <w:tabs>
                <w:tab w:val="clear" w:pos="4320"/>
                <w:tab w:val="clear" w:pos="8640"/>
              </w:tabs>
            </w:pPr>
            <w:r>
              <w:t>6.  ____________________________________</w:t>
            </w:r>
          </w:p>
        </w:tc>
      </w:tr>
    </w:tbl>
    <w:p w14:paraId="016ABD0D" w14:textId="77777777" w:rsidR="00A84FF6" w:rsidRDefault="00A84FF6" w:rsidP="0066452E">
      <w:pPr>
        <w:rPr>
          <w:i/>
        </w:rPr>
      </w:pPr>
    </w:p>
    <w:p w14:paraId="10F9BC24" w14:textId="209B5078" w:rsidR="0066452E" w:rsidRDefault="0066452E" w:rsidP="0066452E">
      <w:pPr>
        <w:rPr>
          <w:i/>
        </w:rPr>
      </w:pPr>
      <w:r>
        <w:rPr>
          <w:i/>
        </w:rPr>
        <w:t>This page intentionally blank.</w:t>
      </w:r>
    </w:p>
    <w:p w14:paraId="57B37B55" w14:textId="6AE2D181" w:rsidR="008044BA" w:rsidRPr="004A727B" w:rsidRDefault="00DC17BC" w:rsidP="008044BA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i/>
        </w:rPr>
        <w:br w:type="page"/>
      </w:r>
      <w:r w:rsidR="008044BA"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8044BA" w:rsidRPr="004A727B">
        <w:rPr>
          <w:sz w:val="24"/>
        </w:rPr>
        <w:t xml:space="preserve"> - Handout #3</w:t>
      </w:r>
      <w:r w:rsidR="008044BA">
        <w:rPr>
          <w:sz w:val="24"/>
        </w:rPr>
        <w:t xml:space="preserve"> (Key)</w:t>
      </w:r>
    </w:p>
    <w:p w14:paraId="1B8F45F2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627B1520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Healthy Foods (Answer Key)</w:t>
      </w:r>
    </w:p>
    <w:p w14:paraId="26E66004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6EFE48CD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</w:rPr>
      </w:pPr>
    </w:p>
    <w:p w14:paraId="2C3BC806" w14:textId="77777777" w:rsidR="008044BA" w:rsidRPr="004A727B" w:rsidRDefault="008044BA" w:rsidP="008044BA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write </w:t>
      </w:r>
      <w:r>
        <w:rPr>
          <w:sz w:val="24"/>
        </w:rPr>
        <w:t>the names of these</w:t>
      </w:r>
      <w:r w:rsidRPr="004A727B">
        <w:rPr>
          <w:sz w:val="24"/>
        </w:rPr>
        <w:t xml:space="preserve">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foods?</w:t>
      </w:r>
    </w:p>
    <w:p w14:paraId="0C756939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p w14:paraId="0F52576C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8044BA" w14:paraId="59DBC609" w14:textId="77777777" w:rsidTr="007A5168">
        <w:tc>
          <w:tcPr>
            <w:tcW w:w="1749" w:type="dxa"/>
          </w:tcPr>
          <w:p w14:paraId="64F0880C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AA02EF0" w14:textId="711E591B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C603578" wp14:editId="1DA51B63">
                  <wp:extent cx="885190" cy="753745"/>
                  <wp:effectExtent l="0" t="0" r="0" b="0"/>
                  <wp:docPr id="65" name="Picture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6E35B3AE" w14:textId="50ACCE67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1F0050E" wp14:editId="62185751">
                  <wp:extent cx="812165" cy="621665"/>
                  <wp:effectExtent l="0" t="0" r="0" b="0"/>
                  <wp:docPr id="66" name="Picture 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1D3B1C37" w14:textId="5BF640EC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FFE8FFF" wp14:editId="5ADAB1AA">
                  <wp:extent cx="519430" cy="892175"/>
                  <wp:effectExtent l="0" t="0" r="0" b="0"/>
                  <wp:docPr id="67" name="Picture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FB62326" w14:textId="30A402E5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3E72666" wp14:editId="12DEAE89">
                  <wp:extent cx="972820" cy="914400"/>
                  <wp:effectExtent l="0" t="0" r="0" b="0"/>
                  <wp:docPr id="68" name="Picture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96F595A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0FC37E95" w14:textId="082B433D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25B8CBBB" wp14:editId="03DA8734">
                  <wp:extent cx="789940" cy="614680"/>
                  <wp:effectExtent l="0" t="0" r="0" b="0"/>
                  <wp:docPr id="69" name="Picture 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BA" w:rsidRPr="000A3DF2" w14:paraId="4FAF3CC8" w14:textId="77777777" w:rsidTr="007A5168">
        <w:tc>
          <w:tcPr>
            <w:tcW w:w="1749" w:type="dxa"/>
          </w:tcPr>
          <w:p w14:paraId="5F49320A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avocado</w:t>
            </w:r>
          </w:p>
        </w:tc>
        <w:tc>
          <w:tcPr>
            <w:tcW w:w="1750" w:type="dxa"/>
          </w:tcPr>
          <w:p w14:paraId="1611A39E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Eggs</w:t>
            </w:r>
          </w:p>
        </w:tc>
        <w:tc>
          <w:tcPr>
            <w:tcW w:w="1749" w:type="dxa"/>
          </w:tcPr>
          <w:p w14:paraId="3DBEB326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pineapple</w:t>
            </w:r>
          </w:p>
        </w:tc>
        <w:tc>
          <w:tcPr>
            <w:tcW w:w="1750" w:type="dxa"/>
          </w:tcPr>
          <w:p w14:paraId="57EB8EF9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bread</w:t>
            </w:r>
          </w:p>
        </w:tc>
        <w:tc>
          <w:tcPr>
            <w:tcW w:w="1750" w:type="dxa"/>
          </w:tcPr>
          <w:p w14:paraId="02D8BBF4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apple</w:t>
            </w:r>
          </w:p>
        </w:tc>
      </w:tr>
    </w:tbl>
    <w:p w14:paraId="10BBA6E5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09FE4855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7B298DA3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928" w:type="dxa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930"/>
      </w:tblGrid>
      <w:tr w:rsidR="008044BA" w14:paraId="65826CC5" w14:textId="77777777" w:rsidTr="007A5168">
        <w:trPr>
          <w:trHeight w:val="1781"/>
        </w:trPr>
        <w:tc>
          <w:tcPr>
            <w:tcW w:w="1749" w:type="dxa"/>
          </w:tcPr>
          <w:p w14:paraId="042B9F3A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18883509" w14:textId="125BE2ED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D6C9302" wp14:editId="718189AA">
                  <wp:extent cx="951230" cy="739140"/>
                  <wp:effectExtent l="0" t="0" r="0" b="0"/>
                  <wp:docPr id="70" name="Picture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3C676041" w14:textId="013096AB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95097E9" wp14:editId="118B2C4E">
                  <wp:extent cx="658495" cy="804545"/>
                  <wp:effectExtent l="0" t="0" r="0" b="0"/>
                  <wp:docPr id="71" name="Picture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64E46A1D" w14:textId="47AD9351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3E0737F" wp14:editId="232F7565">
                  <wp:extent cx="731520" cy="1038860"/>
                  <wp:effectExtent l="0" t="0" r="0" b="0"/>
                  <wp:docPr id="72" name="Picture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29C7C5D6" w14:textId="37F70DB8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4BBD5A3" wp14:editId="6EB75AFC">
                  <wp:extent cx="782955" cy="723900"/>
                  <wp:effectExtent l="0" t="0" r="0" b="0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14:paraId="6FFD5A69" w14:textId="73811DD2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4FF837D" wp14:editId="0B2A77B3">
                  <wp:extent cx="673100" cy="775335"/>
                  <wp:effectExtent l="0" t="0" r="0" b="0"/>
                  <wp:docPr id="74" name="Picture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BA" w:rsidRPr="000A3DF2" w14:paraId="478DE182" w14:textId="77777777" w:rsidTr="007A5168">
        <w:trPr>
          <w:trHeight w:val="306"/>
        </w:trPr>
        <w:tc>
          <w:tcPr>
            <w:tcW w:w="1749" w:type="dxa"/>
          </w:tcPr>
          <w:p w14:paraId="5793C0DE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broccoli</w:t>
            </w:r>
          </w:p>
        </w:tc>
        <w:tc>
          <w:tcPr>
            <w:tcW w:w="1750" w:type="dxa"/>
          </w:tcPr>
          <w:p w14:paraId="5A5AF5CA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milk</w:t>
            </w:r>
          </w:p>
        </w:tc>
        <w:tc>
          <w:tcPr>
            <w:tcW w:w="1749" w:type="dxa"/>
          </w:tcPr>
          <w:p w14:paraId="6E942ADC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banana</w:t>
            </w:r>
          </w:p>
        </w:tc>
        <w:tc>
          <w:tcPr>
            <w:tcW w:w="1750" w:type="dxa"/>
          </w:tcPr>
          <w:p w14:paraId="453D2A04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cheese</w:t>
            </w:r>
          </w:p>
        </w:tc>
        <w:tc>
          <w:tcPr>
            <w:tcW w:w="1930" w:type="dxa"/>
          </w:tcPr>
          <w:p w14:paraId="5681AB1A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chicken/turkey</w:t>
            </w:r>
          </w:p>
        </w:tc>
      </w:tr>
    </w:tbl>
    <w:p w14:paraId="291102A2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0C9EC27E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419813BF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749"/>
        <w:gridCol w:w="1750"/>
        <w:gridCol w:w="1749"/>
        <w:gridCol w:w="1750"/>
        <w:gridCol w:w="1750"/>
      </w:tblGrid>
      <w:tr w:rsidR="008044BA" w14:paraId="239E8B46" w14:textId="77777777" w:rsidTr="001A1A7D">
        <w:tc>
          <w:tcPr>
            <w:tcW w:w="1749" w:type="dxa"/>
          </w:tcPr>
          <w:p w14:paraId="023A542B" w14:textId="414DF1A4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96431DE" wp14:editId="773ED522">
                  <wp:extent cx="782955" cy="585470"/>
                  <wp:effectExtent l="0" t="0" r="0" b="0"/>
                  <wp:docPr id="75" name="Picture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12BB9791" w14:textId="3DC5226C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3D9FB39" wp14:editId="408361A7">
                  <wp:extent cx="848360" cy="862965"/>
                  <wp:effectExtent l="0" t="0" r="0" b="0"/>
                  <wp:docPr id="76" name="Picture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41B25405" w14:textId="58180599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C8790EC" wp14:editId="0B461784">
                  <wp:extent cx="650875" cy="848360"/>
                  <wp:effectExtent l="0" t="0" r="0" b="0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714E1316" w14:textId="5EFAEFB7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7CF980E" wp14:editId="1B00E03F">
                  <wp:extent cx="636270" cy="906780"/>
                  <wp:effectExtent l="0" t="0" r="0" b="0"/>
                  <wp:docPr id="78" name="Picture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5B3F39F0" w14:textId="1827097C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0947B2" wp14:editId="0BA79AB2">
                  <wp:extent cx="906780" cy="848360"/>
                  <wp:effectExtent l="0" t="0" r="0" b="0"/>
                  <wp:docPr id="79" name="Picture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BA" w:rsidRPr="000A3DF2" w14:paraId="508359BE" w14:textId="77777777" w:rsidTr="001A1A7D">
        <w:tc>
          <w:tcPr>
            <w:tcW w:w="1749" w:type="dxa"/>
          </w:tcPr>
          <w:p w14:paraId="1451C32A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carrot</w:t>
            </w:r>
          </w:p>
        </w:tc>
        <w:tc>
          <w:tcPr>
            <w:tcW w:w="1750" w:type="dxa"/>
          </w:tcPr>
          <w:p w14:paraId="1FB8E7B8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pasta</w:t>
            </w:r>
          </w:p>
        </w:tc>
        <w:tc>
          <w:tcPr>
            <w:tcW w:w="1749" w:type="dxa"/>
          </w:tcPr>
          <w:p w14:paraId="139E3FEF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pear</w:t>
            </w:r>
          </w:p>
        </w:tc>
        <w:tc>
          <w:tcPr>
            <w:tcW w:w="1750" w:type="dxa"/>
          </w:tcPr>
          <w:p w14:paraId="39076F3E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eggplant</w:t>
            </w:r>
          </w:p>
        </w:tc>
        <w:tc>
          <w:tcPr>
            <w:tcW w:w="1750" w:type="dxa"/>
          </w:tcPr>
          <w:p w14:paraId="6D4378EF" w14:textId="77777777" w:rsidR="008044BA" w:rsidRPr="000A3DF2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yogurt</w:t>
            </w:r>
          </w:p>
        </w:tc>
      </w:tr>
    </w:tbl>
    <w:p w14:paraId="5A169DAC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30ABAC8C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p w14:paraId="45074143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803" w:type="dxa"/>
        <w:tblLook w:val="0000" w:firstRow="0" w:lastRow="0" w:firstColumn="0" w:lastColumn="0" w:noHBand="0" w:noVBand="0"/>
      </w:tblPr>
      <w:tblGrid>
        <w:gridCol w:w="1760"/>
        <w:gridCol w:w="1761"/>
        <w:gridCol w:w="1760"/>
        <w:gridCol w:w="1761"/>
        <w:gridCol w:w="1761"/>
      </w:tblGrid>
      <w:tr w:rsidR="008044BA" w14:paraId="6167B9E8" w14:textId="77777777" w:rsidTr="001A1A7D">
        <w:tc>
          <w:tcPr>
            <w:tcW w:w="1760" w:type="dxa"/>
          </w:tcPr>
          <w:p w14:paraId="425F8F57" w14:textId="4DB6ABF8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6910662E" wp14:editId="37E64EEB">
                  <wp:extent cx="760730" cy="687705"/>
                  <wp:effectExtent l="0" t="0" r="0" b="0"/>
                  <wp:docPr id="80" name="Picture 8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14:paraId="670ADAF0" w14:textId="3244DB63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52CEFEB" wp14:editId="196E6650">
                  <wp:extent cx="848360" cy="424180"/>
                  <wp:effectExtent l="0" t="0" r="0" b="0"/>
                  <wp:docPr id="81" name="Picture 8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</w:tcPr>
          <w:p w14:paraId="267E1D54" w14:textId="1CD7C49F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7FCD1DB" wp14:editId="3B57D5D7">
                  <wp:extent cx="877570" cy="833755"/>
                  <wp:effectExtent l="0" t="0" r="0" b="0"/>
                  <wp:docPr id="82" name="Picture 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14:paraId="4F37E7D2" w14:textId="3DDD8EEB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90B7CF9" wp14:editId="33B37D96">
                  <wp:extent cx="885190" cy="782955"/>
                  <wp:effectExtent l="0" t="0" r="0" b="0"/>
                  <wp:docPr id="83" name="Picture 8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14:paraId="2EC547FE" w14:textId="5C56C021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8C64210" wp14:editId="07E5AD3A">
                  <wp:extent cx="906780" cy="673100"/>
                  <wp:effectExtent l="0" t="0" r="0" b="0"/>
                  <wp:docPr id="84" name="Picture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BA" w:rsidRPr="000A3DF2" w14:paraId="6B5C521C" w14:textId="77777777" w:rsidTr="001A1A7D">
        <w:tc>
          <w:tcPr>
            <w:tcW w:w="1760" w:type="dxa"/>
          </w:tcPr>
          <w:p w14:paraId="6353E2EE" w14:textId="77777777" w:rsidR="008044BA" w:rsidRPr="000A3DF2" w:rsidRDefault="008044BA" w:rsidP="00804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mushrooms</w:t>
            </w:r>
          </w:p>
        </w:tc>
        <w:tc>
          <w:tcPr>
            <w:tcW w:w="1761" w:type="dxa"/>
          </w:tcPr>
          <w:p w14:paraId="2435A2A6" w14:textId="77777777" w:rsidR="008044BA" w:rsidRPr="000A3DF2" w:rsidRDefault="008044BA" w:rsidP="00804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fish</w:t>
            </w:r>
          </w:p>
        </w:tc>
        <w:tc>
          <w:tcPr>
            <w:tcW w:w="1760" w:type="dxa"/>
          </w:tcPr>
          <w:p w14:paraId="38AD7A25" w14:textId="77777777" w:rsidR="008044BA" w:rsidRPr="000A3DF2" w:rsidRDefault="008044BA" w:rsidP="00804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watermelon</w:t>
            </w:r>
          </w:p>
        </w:tc>
        <w:tc>
          <w:tcPr>
            <w:tcW w:w="1761" w:type="dxa"/>
          </w:tcPr>
          <w:p w14:paraId="7233ADFD" w14:textId="77777777" w:rsidR="008044BA" w:rsidRPr="000A3DF2" w:rsidRDefault="008044BA" w:rsidP="00804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lettuce</w:t>
            </w:r>
          </w:p>
        </w:tc>
        <w:tc>
          <w:tcPr>
            <w:tcW w:w="1761" w:type="dxa"/>
          </w:tcPr>
          <w:p w14:paraId="43A6A6DD" w14:textId="77777777" w:rsidR="008044BA" w:rsidRPr="000A3DF2" w:rsidRDefault="008044BA" w:rsidP="00804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0A3DF2">
              <w:rPr>
                <w:b/>
                <w:sz w:val="24"/>
              </w:rPr>
              <w:t>steak/beef</w:t>
            </w:r>
          </w:p>
        </w:tc>
      </w:tr>
    </w:tbl>
    <w:p w14:paraId="4FC6F69B" w14:textId="77777777" w:rsidR="008044BA" w:rsidRDefault="008044BA" w:rsidP="008044BA"/>
    <w:p w14:paraId="1EEF6AA8" w14:textId="77777777" w:rsidR="008044BA" w:rsidRDefault="008044BA" w:rsidP="008044BA"/>
    <w:p w14:paraId="61DB7A68" w14:textId="77777777" w:rsidR="008044BA" w:rsidRDefault="008044BA" w:rsidP="008044BA">
      <w:pPr>
        <w:rPr>
          <w:i/>
        </w:rPr>
      </w:pPr>
      <w:r>
        <w:br w:type="page"/>
      </w:r>
      <w:r>
        <w:rPr>
          <w:i/>
        </w:rPr>
        <w:lastRenderedPageBreak/>
        <w:t>This page intentionally blank.</w:t>
      </w:r>
    </w:p>
    <w:p w14:paraId="3BF3DDA5" w14:textId="10CCA391" w:rsidR="008044BA" w:rsidRPr="004A727B" w:rsidRDefault="008044BA" w:rsidP="008044BA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i/>
        </w:rPr>
        <w:br w:type="page"/>
      </w:r>
      <w:r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Pr="004A727B">
        <w:rPr>
          <w:sz w:val="24"/>
        </w:rPr>
        <w:t xml:space="preserve"> - Handout #4</w:t>
      </w:r>
    </w:p>
    <w:p w14:paraId="158AD212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09A9A8D3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Food Groups</w:t>
      </w:r>
    </w:p>
    <w:p w14:paraId="4CBE678A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3F96FE83" w14:textId="77777777" w:rsidR="008044BA" w:rsidRPr="004A727B" w:rsidRDefault="008044BA" w:rsidP="008044B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With a partner, write each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 from Handout #</w:t>
      </w:r>
      <w:r>
        <w:rPr>
          <w:sz w:val="24"/>
        </w:rPr>
        <w:t>3</w:t>
      </w:r>
      <w:r w:rsidRPr="004A727B">
        <w:rPr>
          <w:sz w:val="24"/>
        </w:rPr>
        <w:t xml:space="preserve"> under the correct Food Group.</w:t>
      </w:r>
    </w:p>
    <w:p w14:paraId="1EAEB837" w14:textId="77777777" w:rsidR="008044BA" w:rsidRDefault="008044BA" w:rsidP="008044BA"/>
    <w:tbl>
      <w:tblPr>
        <w:tblW w:w="0" w:type="auto"/>
        <w:tblLook w:val="04A0" w:firstRow="1" w:lastRow="0" w:firstColumn="1" w:lastColumn="0" w:noHBand="0" w:noVBand="1"/>
      </w:tblPr>
      <w:tblGrid>
        <w:gridCol w:w="2792"/>
        <w:gridCol w:w="2951"/>
        <w:gridCol w:w="2887"/>
      </w:tblGrid>
      <w:tr w:rsidR="008044BA" w:rsidRPr="004F535C" w14:paraId="571EF145" w14:textId="77777777" w:rsidTr="00AD17AC">
        <w:tc>
          <w:tcPr>
            <w:tcW w:w="2792" w:type="dxa"/>
          </w:tcPr>
          <w:p w14:paraId="0C86B8C8" w14:textId="77777777" w:rsidR="00AD17AC" w:rsidRPr="004F535C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4F535C">
              <w:rPr>
                <w:b/>
                <w:sz w:val="28"/>
                <w:szCs w:val="28"/>
                <w:u w:val="single"/>
              </w:rPr>
              <w:t>Grains</w:t>
            </w:r>
          </w:p>
          <w:p w14:paraId="198442C2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  <w:p w14:paraId="0201B8FD" w14:textId="77777777" w:rsidR="004F535C" w:rsidRPr="004F535C" w:rsidRDefault="004F535C" w:rsidP="004F535C">
            <w:pPr>
              <w:pStyle w:val="Header"/>
              <w:numPr>
                <w:ilvl w:val="0"/>
                <w:numId w:val="34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Bread</w:t>
            </w:r>
          </w:p>
          <w:p w14:paraId="17227158" w14:textId="77777777" w:rsidR="004F535C" w:rsidRPr="004F535C" w:rsidRDefault="004F535C" w:rsidP="004F535C">
            <w:pPr>
              <w:pStyle w:val="Header"/>
              <w:numPr>
                <w:ilvl w:val="0"/>
                <w:numId w:val="34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Pasta</w:t>
            </w:r>
          </w:p>
          <w:p w14:paraId="1F62EFA0" w14:textId="77777777" w:rsidR="004F535C" w:rsidRPr="004F535C" w:rsidRDefault="004F535C" w:rsidP="004F535C">
            <w:pPr>
              <w:pStyle w:val="Header"/>
              <w:tabs>
                <w:tab w:val="clear" w:pos="4320"/>
                <w:tab w:val="clear" w:pos="8640"/>
              </w:tabs>
              <w:ind w:left="360"/>
              <w:rPr>
                <w:b/>
                <w:sz w:val="28"/>
                <w:szCs w:val="28"/>
              </w:rPr>
            </w:pPr>
          </w:p>
          <w:p w14:paraId="318F8F83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  <w:p w14:paraId="6B816BE1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51" w:type="dxa"/>
          </w:tcPr>
          <w:p w14:paraId="5F148807" w14:textId="5CA8DCFB" w:rsidR="008044BA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4F535C">
              <w:rPr>
                <w:b/>
                <w:sz w:val="28"/>
                <w:szCs w:val="28"/>
                <w:u w:val="single"/>
              </w:rPr>
              <w:t>Vegetables</w:t>
            </w:r>
          </w:p>
          <w:p w14:paraId="55327A66" w14:textId="77777777" w:rsidR="00AD17AC" w:rsidRPr="004F535C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</w:rPr>
            </w:pPr>
          </w:p>
          <w:p w14:paraId="31B366F6" w14:textId="77777777" w:rsidR="004F535C" w:rsidRPr="004F535C" w:rsidRDefault="004F535C" w:rsidP="004F535C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Avocado</w:t>
            </w:r>
          </w:p>
          <w:p w14:paraId="4A81ACDB" w14:textId="77777777" w:rsidR="004F535C" w:rsidRPr="004F535C" w:rsidRDefault="004F535C" w:rsidP="004F535C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Broccoli</w:t>
            </w:r>
          </w:p>
          <w:p w14:paraId="6BD11DF4" w14:textId="77777777" w:rsidR="004F535C" w:rsidRPr="004F535C" w:rsidRDefault="004F535C" w:rsidP="004F535C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Carrot</w:t>
            </w:r>
          </w:p>
          <w:p w14:paraId="50771605" w14:textId="77777777" w:rsidR="004F535C" w:rsidRPr="004F535C" w:rsidRDefault="004F535C" w:rsidP="004F535C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Eggplant</w:t>
            </w:r>
          </w:p>
          <w:p w14:paraId="0394ABBD" w14:textId="77777777" w:rsidR="004F535C" w:rsidRPr="004F535C" w:rsidRDefault="004F535C" w:rsidP="004F535C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Mushrooms</w:t>
            </w:r>
          </w:p>
          <w:p w14:paraId="798D370A" w14:textId="77777777" w:rsidR="004F535C" w:rsidRPr="004F535C" w:rsidRDefault="004F535C" w:rsidP="004F535C">
            <w:pPr>
              <w:pStyle w:val="Header"/>
              <w:numPr>
                <w:ilvl w:val="0"/>
                <w:numId w:val="35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Lettuce</w:t>
            </w:r>
          </w:p>
          <w:p w14:paraId="3985827B" w14:textId="77777777" w:rsidR="004F535C" w:rsidRPr="004F535C" w:rsidRDefault="004F535C" w:rsidP="004F535C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887" w:type="dxa"/>
          </w:tcPr>
          <w:p w14:paraId="51EB684C" w14:textId="4E6F945E" w:rsidR="008044BA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4F535C">
              <w:rPr>
                <w:b/>
                <w:sz w:val="28"/>
                <w:szCs w:val="28"/>
                <w:u w:val="single"/>
              </w:rPr>
              <w:t>Fruits</w:t>
            </w:r>
          </w:p>
          <w:p w14:paraId="299BC42C" w14:textId="77777777" w:rsidR="00AD17AC" w:rsidRPr="004F535C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</w:rPr>
            </w:pPr>
          </w:p>
          <w:p w14:paraId="4F0D0D9D" w14:textId="77777777" w:rsidR="004F535C" w:rsidRPr="004F535C" w:rsidRDefault="004F535C" w:rsidP="004F535C">
            <w:pPr>
              <w:pStyle w:val="Header"/>
              <w:numPr>
                <w:ilvl w:val="0"/>
                <w:numId w:val="36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Pineapple</w:t>
            </w:r>
          </w:p>
          <w:p w14:paraId="42D0305A" w14:textId="77777777" w:rsidR="004F535C" w:rsidRPr="004F535C" w:rsidRDefault="004F535C" w:rsidP="004F535C">
            <w:pPr>
              <w:pStyle w:val="Header"/>
              <w:numPr>
                <w:ilvl w:val="0"/>
                <w:numId w:val="36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Apple</w:t>
            </w:r>
          </w:p>
          <w:p w14:paraId="47DBD140" w14:textId="77777777" w:rsidR="004F535C" w:rsidRPr="004F535C" w:rsidRDefault="004F535C" w:rsidP="004F535C">
            <w:pPr>
              <w:pStyle w:val="Header"/>
              <w:numPr>
                <w:ilvl w:val="0"/>
                <w:numId w:val="36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Banana</w:t>
            </w:r>
          </w:p>
          <w:p w14:paraId="56F754F2" w14:textId="77777777" w:rsidR="004F535C" w:rsidRPr="004F535C" w:rsidRDefault="004F535C" w:rsidP="004F535C">
            <w:pPr>
              <w:pStyle w:val="Header"/>
              <w:numPr>
                <w:ilvl w:val="0"/>
                <w:numId w:val="36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Pear</w:t>
            </w:r>
          </w:p>
          <w:p w14:paraId="6982B9CE" w14:textId="77777777" w:rsidR="004F535C" w:rsidRPr="004F535C" w:rsidRDefault="004F535C" w:rsidP="004F535C">
            <w:pPr>
              <w:pStyle w:val="Header"/>
              <w:numPr>
                <w:ilvl w:val="0"/>
                <w:numId w:val="36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Watermelon</w:t>
            </w:r>
          </w:p>
        </w:tc>
      </w:tr>
      <w:tr w:rsidR="008044BA" w:rsidRPr="004F535C" w14:paraId="06020399" w14:textId="77777777" w:rsidTr="00AD17AC">
        <w:tc>
          <w:tcPr>
            <w:tcW w:w="2792" w:type="dxa"/>
          </w:tcPr>
          <w:p w14:paraId="48C01357" w14:textId="77777777" w:rsidR="00AD17AC" w:rsidRPr="004F535C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4F535C">
              <w:rPr>
                <w:b/>
                <w:sz w:val="28"/>
                <w:szCs w:val="28"/>
                <w:u w:val="single"/>
              </w:rPr>
              <w:t>Dairy</w:t>
            </w:r>
          </w:p>
          <w:p w14:paraId="76984C85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  <w:p w14:paraId="4BBC70F8" w14:textId="77777777" w:rsidR="004F535C" w:rsidRPr="004F535C" w:rsidRDefault="004F535C" w:rsidP="004F535C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Milk</w:t>
            </w:r>
          </w:p>
          <w:p w14:paraId="1746AE3E" w14:textId="77777777" w:rsidR="004F535C" w:rsidRPr="004F535C" w:rsidRDefault="004F535C" w:rsidP="004F535C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Cheese</w:t>
            </w:r>
          </w:p>
          <w:p w14:paraId="0D973354" w14:textId="77777777" w:rsidR="004F535C" w:rsidRPr="004F535C" w:rsidRDefault="004F535C" w:rsidP="004F535C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Yogurt</w:t>
            </w:r>
          </w:p>
          <w:p w14:paraId="7C98D6D5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  <w:p w14:paraId="0E76A7DC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  <w:p w14:paraId="79126DC6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51" w:type="dxa"/>
          </w:tcPr>
          <w:p w14:paraId="530A3060" w14:textId="28FAEB8D" w:rsidR="008044BA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4F535C">
              <w:rPr>
                <w:b/>
                <w:sz w:val="28"/>
                <w:szCs w:val="28"/>
                <w:u w:val="single"/>
              </w:rPr>
              <w:t>Protein</w:t>
            </w:r>
          </w:p>
          <w:p w14:paraId="3D2B52DE" w14:textId="77777777" w:rsidR="00AD17AC" w:rsidRPr="004F535C" w:rsidRDefault="00AD17AC" w:rsidP="00AD17A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</w:rPr>
            </w:pPr>
          </w:p>
          <w:p w14:paraId="48EEBEFF" w14:textId="77777777" w:rsidR="004F535C" w:rsidRPr="004F535C" w:rsidRDefault="004F535C" w:rsidP="004F535C">
            <w:pPr>
              <w:pStyle w:val="Header"/>
              <w:numPr>
                <w:ilvl w:val="0"/>
                <w:numId w:val="38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Eggs</w:t>
            </w:r>
          </w:p>
          <w:p w14:paraId="0A221A9A" w14:textId="77777777" w:rsidR="004F535C" w:rsidRPr="004F535C" w:rsidRDefault="004F535C" w:rsidP="004F535C">
            <w:pPr>
              <w:pStyle w:val="Header"/>
              <w:numPr>
                <w:ilvl w:val="0"/>
                <w:numId w:val="38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Chicken/turkey</w:t>
            </w:r>
          </w:p>
          <w:p w14:paraId="596330E1" w14:textId="77777777" w:rsidR="004F535C" w:rsidRPr="004F535C" w:rsidRDefault="004F535C" w:rsidP="004F535C">
            <w:pPr>
              <w:pStyle w:val="Header"/>
              <w:numPr>
                <w:ilvl w:val="0"/>
                <w:numId w:val="38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Fish</w:t>
            </w:r>
          </w:p>
          <w:p w14:paraId="4D5704A6" w14:textId="77777777" w:rsidR="004F535C" w:rsidRPr="004F535C" w:rsidRDefault="004F535C" w:rsidP="004F535C">
            <w:pPr>
              <w:pStyle w:val="Header"/>
              <w:numPr>
                <w:ilvl w:val="0"/>
                <w:numId w:val="38"/>
              </w:numPr>
              <w:tabs>
                <w:tab w:val="clear" w:pos="4320"/>
                <w:tab w:val="clear" w:pos="8640"/>
              </w:tabs>
              <w:rPr>
                <w:b/>
                <w:sz w:val="28"/>
                <w:szCs w:val="28"/>
              </w:rPr>
            </w:pPr>
            <w:r w:rsidRPr="004F535C">
              <w:rPr>
                <w:b/>
                <w:sz w:val="28"/>
                <w:szCs w:val="28"/>
              </w:rPr>
              <w:t>Steak/beef</w:t>
            </w:r>
          </w:p>
        </w:tc>
        <w:tc>
          <w:tcPr>
            <w:tcW w:w="2887" w:type="dxa"/>
          </w:tcPr>
          <w:p w14:paraId="1E5A3723" w14:textId="77777777" w:rsidR="008044BA" w:rsidRPr="004F535C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1650BBCF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3241A2A8" w14:textId="77777777" w:rsidR="004F535C" w:rsidRDefault="004F535C" w:rsidP="008044BA">
      <w:pPr>
        <w:rPr>
          <w:b/>
          <w:sz w:val="24"/>
        </w:rPr>
      </w:pPr>
    </w:p>
    <w:p w14:paraId="1B09D230" w14:textId="77777777" w:rsidR="000D170A" w:rsidRDefault="000D170A" w:rsidP="008044BA">
      <w:pPr>
        <w:rPr>
          <w:b/>
          <w:sz w:val="24"/>
        </w:rPr>
      </w:pPr>
    </w:p>
    <w:p w14:paraId="62D13608" w14:textId="77777777" w:rsidR="008044BA" w:rsidRPr="004A727B" w:rsidRDefault="008044BA" w:rsidP="008044BA">
      <w:pPr>
        <w:rPr>
          <w:sz w:val="24"/>
        </w:rPr>
      </w:pPr>
      <w:r w:rsidRPr="004A727B">
        <w:rPr>
          <w:b/>
          <w:sz w:val="24"/>
        </w:rPr>
        <w:t>Directions:</w:t>
      </w:r>
      <w:r w:rsidRPr="004A727B">
        <w:rPr>
          <w:sz w:val="24"/>
        </w:rPr>
        <w:t xml:space="preserve">  Can you add three more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 to each list?</w:t>
      </w:r>
    </w:p>
    <w:p w14:paraId="0F12AC66" w14:textId="77777777" w:rsidR="004F535C" w:rsidRDefault="004F535C" w:rsidP="008044BA">
      <w:pPr>
        <w:pStyle w:val="Header"/>
        <w:tabs>
          <w:tab w:val="clear" w:pos="4320"/>
          <w:tab w:val="clear" w:pos="8640"/>
        </w:tabs>
      </w:pPr>
    </w:p>
    <w:p w14:paraId="5A6C7036" w14:textId="73FD0592" w:rsidR="008044BA" w:rsidRDefault="004F535C" w:rsidP="008044BA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F535C">
        <w:rPr>
          <w:i/>
          <w:sz w:val="24"/>
        </w:rPr>
        <w:t>Answers will vary</w:t>
      </w:r>
      <w:r w:rsidR="008044BA" w:rsidRPr="004F535C">
        <w:rPr>
          <w:i/>
        </w:rPr>
        <w:br w:type="page"/>
      </w:r>
      <w:r w:rsidR="008044BA">
        <w:rPr>
          <w:i/>
        </w:rPr>
        <w:lastRenderedPageBreak/>
        <w:t>This page intentionally blank.</w:t>
      </w:r>
      <w:r w:rsidR="008044BA">
        <w:br w:type="page"/>
      </w:r>
      <w:r w:rsidR="008044BA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="008044BA">
        <w:rPr>
          <w:sz w:val="24"/>
        </w:rPr>
        <w:t xml:space="preserve"> - Handout #5</w:t>
      </w:r>
      <w:r w:rsidR="000D170A">
        <w:rPr>
          <w:sz w:val="24"/>
        </w:rPr>
        <w:t xml:space="preserve"> (KEY)</w:t>
      </w:r>
    </w:p>
    <w:p w14:paraId="0D19B970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2EEBADCB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Unhealthy Foods</w:t>
      </w:r>
      <w:r w:rsidR="000D170A">
        <w:rPr>
          <w:b/>
          <w:sz w:val="28"/>
        </w:rPr>
        <w:t xml:space="preserve"> (Answer Key)</w:t>
      </w:r>
    </w:p>
    <w:p w14:paraId="22770FC0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4CA40BC5" w14:textId="77777777" w:rsidR="008044BA" w:rsidRPr="004A727B" w:rsidRDefault="008044BA" w:rsidP="008044B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name these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  Why are they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>?</w:t>
      </w:r>
    </w:p>
    <w:p w14:paraId="4C64684C" w14:textId="77777777" w:rsidR="008044BA" w:rsidRDefault="008044BA" w:rsidP="008044BA"/>
    <w:p w14:paraId="4301FC62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16"/>
        <w:gridCol w:w="2916"/>
        <w:gridCol w:w="2916"/>
      </w:tblGrid>
      <w:tr w:rsidR="008044BA" w14:paraId="27632DCA" w14:textId="77777777" w:rsidTr="001A1A7D">
        <w:tc>
          <w:tcPr>
            <w:tcW w:w="2916" w:type="dxa"/>
          </w:tcPr>
          <w:p w14:paraId="3E3C0E19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20F5AE66" w14:textId="328B1A65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8E11EFA" wp14:editId="1133335C">
                  <wp:extent cx="1397000" cy="943610"/>
                  <wp:effectExtent l="0" t="0" r="0" b="0"/>
                  <wp:docPr id="85" name="Picture 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C304651" w14:textId="14D44DB5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F6E3B61" wp14:editId="7446071E">
                  <wp:extent cx="1060450" cy="1126490"/>
                  <wp:effectExtent l="0" t="0" r="0" b="0"/>
                  <wp:docPr id="86" name="Picture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33063AF0" w14:textId="043FED5A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2E8DAEB" wp14:editId="3D8BFAAA">
                  <wp:extent cx="556260" cy="1243330"/>
                  <wp:effectExtent l="0" t="0" r="0" b="0"/>
                  <wp:docPr id="87" name="Picture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FD4CB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</w:tr>
      <w:tr w:rsidR="008044BA" w:rsidRPr="0040580C" w14:paraId="2DA69E43" w14:textId="77777777" w:rsidTr="001A1A7D">
        <w:tc>
          <w:tcPr>
            <w:tcW w:w="2916" w:type="dxa"/>
          </w:tcPr>
          <w:p w14:paraId="22E06125" w14:textId="77777777" w:rsidR="008044BA" w:rsidRPr="0040580C" w:rsidRDefault="001A1A7D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0580C">
              <w:rPr>
                <w:b/>
                <w:sz w:val="24"/>
              </w:rPr>
              <w:t>hamburger/burger</w:t>
            </w:r>
          </w:p>
        </w:tc>
        <w:tc>
          <w:tcPr>
            <w:tcW w:w="2916" w:type="dxa"/>
          </w:tcPr>
          <w:p w14:paraId="14FB9C37" w14:textId="77777777" w:rsidR="008044BA" w:rsidRPr="0040580C" w:rsidRDefault="0040580C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0580C">
              <w:rPr>
                <w:b/>
                <w:sz w:val="24"/>
              </w:rPr>
              <w:t>potato chips/chips</w:t>
            </w:r>
          </w:p>
        </w:tc>
        <w:tc>
          <w:tcPr>
            <w:tcW w:w="2916" w:type="dxa"/>
          </w:tcPr>
          <w:p w14:paraId="13A4A04E" w14:textId="77777777" w:rsidR="008044BA" w:rsidRPr="0040580C" w:rsidRDefault="0040580C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0580C">
              <w:rPr>
                <w:b/>
                <w:sz w:val="24"/>
              </w:rPr>
              <w:t>popsicle</w:t>
            </w:r>
          </w:p>
        </w:tc>
      </w:tr>
    </w:tbl>
    <w:p w14:paraId="6C124694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142A9E98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4212E664" w14:textId="77777777" w:rsidR="008044BA" w:rsidRDefault="008044BA" w:rsidP="008044B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000" w:firstRow="0" w:lastRow="0" w:firstColumn="0" w:lastColumn="0" w:noHBand="0" w:noVBand="0"/>
      </w:tblPr>
      <w:tblGrid>
        <w:gridCol w:w="2916"/>
        <w:gridCol w:w="2916"/>
        <w:gridCol w:w="2916"/>
      </w:tblGrid>
      <w:tr w:rsidR="008044BA" w14:paraId="4F30A5B0" w14:textId="77777777" w:rsidTr="000D170A">
        <w:trPr>
          <w:trHeight w:val="1781"/>
        </w:trPr>
        <w:tc>
          <w:tcPr>
            <w:tcW w:w="2916" w:type="dxa"/>
          </w:tcPr>
          <w:p w14:paraId="6A1D5481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023FD253" w14:textId="10BEA112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234BAD" wp14:editId="3E1C33D5">
                  <wp:extent cx="1616710" cy="789940"/>
                  <wp:effectExtent l="0" t="0" r="0" b="0"/>
                  <wp:docPr id="88" name="Picture 8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5747E7C" w14:textId="2064C5B4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71B11AD" wp14:editId="5AFD57AE">
                  <wp:extent cx="1718945" cy="987425"/>
                  <wp:effectExtent l="0" t="0" r="0" b="0"/>
                  <wp:docPr id="89" name="Picture 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41254E10" w14:textId="1561E2A3" w:rsidR="008044BA" w:rsidRPr="00267184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267184">
              <w:rPr>
                <w:noProof/>
              </w:rPr>
              <w:drawing>
                <wp:inline distT="0" distB="0" distL="0" distR="0" wp14:anchorId="7481EDEA" wp14:editId="44199E3B">
                  <wp:extent cx="1089660" cy="1060450"/>
                  <wp:effectExtent l="0" t="0" r="0" b="0"/>
                  <wp:docPr id="90" name="Picture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70A" w:rsidRPr="0040580C" w14:paraId="0E08B628" w14:textId="77777777" w:rsidTr="000D170A">
        <w:tc>
          <w:tcPr>
            <w:tcW w:w="2916" w:type="dxa"/>
          </w:tcPr>
          <w:p w14:paraId="18511DAB" w14:textId="77777777" w:rsidR="000D170A" w:rsidRPr="0040580C" w:rsidRDefault="000D170A" w:rsidP="00D87A2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hot dog</w:t>
            </w:r>
          </w:p>
        </w:tc>
        <w:tc>
          <w:tcPr>
            <w:tcW w:w="2916" w:type="dxa"/>
          </w:tcPr>
          <w:p w14:paraId="7AEBDC98" w14:textId="77777777" w:rsidR="000D170A" w:rsidRPr="0040580C" w:rsidRDefault="000D170A" w:rsidP="00D87A2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cookies</w:t>
            </w:r>
          </w:p>
        </w:tc>
        <w:tc>
          <w:tcPr>
            <w:tcW w:w="2916" w:type="dxa"/>
          </w:tcPr>
          <w:p w14:paraId="457AAB41" w14:textId="77777777" w:rsidR="000D170A" w:rsidRPr="0040580C" w:rsidRDefault="000D170A" w:rsidP="00D87A2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candy</w:t>
            </w:r>
          </w:p>
        </w:tc>
      </w:tr>
    </w:tbl>
    <w:p w14:paraId="7F40D254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74D1CA63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2F4E2B22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tbl>
      <w:tblPr>
        <w:tblW w:w="8748" w:type="dxa"/>
        <w:tblLayout w:type="fixed"/>
        <w:tblLook w:val="0000" w:firstRow="0" w:lastRow="0" w:firstColumn="0" w:lastColumn="0" w:noHBand="0" w:noVBand="0"/>
      </w:tblPr>
      <w:tblGrid>
        <w:gridCol w:w="2916"/>
        <w:gridCol w:w="2916"/>
        <w:gridCol w:w="2916"/>
      </w:tblGrid>
      <w:tr w:rsidR="008044BA" w14:paraId="6ABC1C79" w14:textId="77777777" w:rsidTr="000D170A">
        <w:trPr>
          <w:trHeight w:val="1781"/>
        </w:trPr>
        <w:tc>
          <w:tcPr>
            <w:tcW w:w="2916" w:type="dxa"/>
          </w:tcPr>
          <w:p w14:paraId="64D971DE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04F24C89" w14:textId="7887FDFE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912291" wp14:editId="25D8061E">
                  <wp:extent cx="1097280" cy="1148715"/>
                  <wp:effectExtent l="0" t="0" r="0" b="0"/>
                  <wp:docPr id="91" name="Picture 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ED30C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2916" w:type="dxa"/>
          </w:tcPr>
          <w:p w14:paraId="5CA364CD" w14:textId="70B24FB5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5E7F88E" wp14:editId="6B6F67B7">
                  <wp:extent cx="1323975" cy="885190"/>
                  <wp:effectExtent l="0" t="0" r="0" b="0"/>
                  <wp:docPr id="92" name="Picture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35EE677" w14:textId="5E7791A6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373E4C" wp14:editId="2BEAC7E0">
                  <wp:extent cx="1199515" cy="1024255"/>
                  <wp:effectExtent l="0" t="0" r="0" b="0"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70A" w:rsidRPr="0040580C" w14:paraId="188672E2" w14:textId="77777777" w:rsidTr="000D170A">
        <w:tc>
          <w:tcPr>
            <w:tcW w:w="2916" w:type="dxa"/>
          </w:tcPr>
          <w:p w14:paraId="4D9D4578" w14:textId="77777777" w:rsidR="000D170A" w:rsidRPr="0040580C" w:rsidRDefault="000D170A" w:rsidP="00D87A2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french</w:t>
            </w:r>
            <w:proofErr w:type="spellEnd"/>
            <w:r>
              <w:rPr>
                <w:b/>
                <w:sz w:val="24"/>
              </w:rPr>
              <w:t xml:space="preserve"> fries/fries</w:t>
            </w:r>
          </w:p>
        </w:tc>
        <w:tc>
          <w:tcPr>
            <w:tcW w:w="2916" w:type="dxa"/>
          </w:tcPr>
          <w:p w14:paraId="257EDB92" w14:textId="77777777" w:rsidR="000D170A" w:rsidRPr="0040580C" w:rsidRDefault="000D170A" w:rsidP="00D87A2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donuts/doughnuts</w:t>
            </w:r>
          </w:p>
        </w:tc>
        <w:tc>
          <w:tcPr>
            <w:tcW w:w="2916" w:type="dxa"/>
          </w:tcPr>
          <w:p w14:paraId="0EBA34C0" w14:textId="77777777" w:rsidR="000D170A" w:rsidRPr="0040580C" w:rsidRDefault="000D170A" w:rsidP="00D87A2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cake</w:t>
            </w:r>
          </w:p>
        </w:tc>
      </w:tr>
    </w:tbl>
    <w:p w14:paraId="78F2065D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77EB1BD0" w14:textId="77777777" w:rsidR="008044BA" w:rsidRDefault="008044BA" w:rsidP="008044BA"/>
    <w:p w14:paraId="1196E87C" w14:textId="77777777" w:rsidR="000D170A" w:rsidRDefault="000D170A" w:rsidP="008044BA">
      <w:pPr>
        <w:rPr>
          <w:b/>
          <w:sz w:val="24"/>
        </w:rPr>
      </w:pPr>
    </w:p>
    <w:p w14:paraId="6561A281" w14:textId="77777777" w:rsidR="008044BA" w:rsidRPr="000D170A" w:rsidRDefault="008044BA" w:rsidP="008044B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What are some other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</w:t>
      </w:r>
    </w:p>
    <w:p w14:paraId="6DA41750" w14:textId="77777777" w:rsidR="008044BA" w:rsidRPr="000D170A" w:rsidRDefault="008044BA" w:rsidP="008044BA">
      <w:pPr>
        <w:ind w:right="-720"/>
        <w:rPr>
          <w:i/>
          <w:sz w:val="24"/>
        </w:rPr>
      </w:pPr>
      <w:r>
        <w:br/>
      </w:r>
      <w:r w:rsidR="000D170A" w:rsidRPr="000D170A">
        <w:rPr>
          <w:i/>
          <w:sz w:val="24"/>
        </w:rPr>
        <w:t>Answers will vary</w:t>
      </w:r>
    </w:p>
    <w:p w14:paraId="4B1F39D8" w14:textId="77777777" w:rsidR="008044BA" w:rsidRPr="0066452E" w:rsidRDefault="008044BA" w:rsidP="008044BA">
      <w:pPr>
        <w:rPr>
          <w:i/>
        </w:rPr>
        <w:sectPr w:rsidR="008044BA" w:rsidRPr="0066452E" w:rsidSect="00343B9F">
          <w:headerReference w:type="default" r:id="rId51"/>
          <w:footerReference w:type="default" r:id="rId52"/>
          <w:pgSz w:w="12240" w:h="15840"/>
          <w:pgMar w:top="1440" w:right="2160" w:bottom="1440" w:left="1440" w:header="720" w:footer="1440" w:gutter="0"/>
          <w:cols w:space="720"/>
        </w:sectPr>
      </w:pPr>
      <w:r>
        <w:br w:type="page"/>
      </w:r>
      <w:r>
        <w:rPr>
          <w:i/>
        </w:rPr>
        <w:lastRenderedPageBreak/>
        <w:t>This page intentionally blank.</w:t>
      </w:r>
    </w:p>
    <w:p w14:paraId="07FAEEF6" w14:textId="3CF4ECAF" w:rsidR="008044BA" w:rsidRPr="004A727B" w:rsidRDefault="008044BA" w:rsidP="008044BA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Pr="004A727B">
        <w:rPr>
          <w:sz w:val="24"/>
        </w:rPr>
        <w:t xml:space="preserve"> - Handout #6</w:t>
      </w:r>
    </w:p>
    <w:p w14:paraId="40ADFE87" w14:textId="77777777" w:rsidR="008044BA" w:rsidRDefault="008044BA" w:rsidP="008044BA">
      <w:pPr>
        <w:pStyle w:val="Header"/>
        <w:tabs>
          <w:tab w:val="clear" w:pos="4320"/>
          <w:tab w:val="clear" w:pos="8640"/>
        </w:tabs>
      </w:pPr>
    </w:p>
    <w:p w14:paraId="6E0A4C7E" w14:textId="77777777" w:rsidR="008044BA" w:rsidRDefault="008044BA" w:rsidP="008044B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Healthy &amp; Unhealthy Eating Habits</w:t>
      </w:r>
    </w:p>
    <w:p w14:paraId="1C257A9B" w14:textId="77777777" w:rsidR="008044BA" w:rsidRDefault="008044BA" w:rsidP="008044BA">
      <w:pPr>
        <w:pStyle w:val="Header"/>
        <w:tabs>
          <w:tab w:val="clear" w:pos="4320"/>
          <w:tab w:val="clear" w:pos="8640"/>
        </w:tabs>
        <w:ind w:right="-840"/>
        <w:jc w:val="center"/>
        <w:rPr>
          <w:b/>
          <w:sz w:val="28"/>
        </w:rPr>
      </w:pPr>
    </w:p>
    <w:p w14:paraId="64DD5776" w14:textId="77777777" w:rsidR="008044BA" w:rsidRPr="004A727B" w:rsidRDefault="008044BA" w:rsidP="008044BA">
      <w:pPr>
        <w:ind w:right="-1320"/>
        <w:rPr>
          <w:sz w:val="24"/>
        </w:rPr>
      </w:pPr>
      <w:r w:rsidRPr="004A727B">
        <w:rPr>
          <w:b/>
          <w:sz w:val="24"/>
        </w:rPr>
        <w:t xml:space="preserve">Directions:  </w:t>
      </w:r>
      <w:r>
        <w:rPr>
          <w:sz w:val="24"/>
        </w:rPr>
        <w:t>Match the descriptions &amp; pictures below.  Are the choices healthy or unhealthy?</w:t>
      </w:r>
    </w:p>
    <w:p w14:paraId="1A712AD4" w14:textId="77777777" w:rsidR="008044BA" w:rsidRDefault="008044BA" w:rsidP="008044BA"/>
    <w:p w14:paraId="0284BC25" w14:textId="77777777" w:rsidR="008044BA" w:rsidRPr="001A200F" w:rsidRDefault="008044BA" w:rsidP="0080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Eating in front of the TV (couch potato!)</w:t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  <w:t>Eating while driving</w:t>
      </w:r>
    </w:p>
    <w:p w14:paraId="3932829A" w14:textId="77777777" w:rsidR="008044BA" w:rsidRPr="001A200F" w:rsidRDefault="008044BA" w:rsidP="0080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Eating fast food</w:t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</w:r>
      <w:r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>Having fruit for a snack</w:t>
      </w:r>
    </w:p>
    <w:p w14:paraId="61C91966" w14:textId="77777777" w:rsidR="008044BA" w:rsidRPr="001A200F" w:rsidRDefault="008044BA" w:rsidP="0080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Drinking soda – high in sugar &amp; empty calories</w:t>
      </w:r>
      <w:r w:rsidRPr="001A200F">
        <w:rPr>
          <w:rFonts w:ascii="Arial Rounded MT Bold" w:hAnsi="Arial Rounded MT Bold"/>
          <w:sz w:val="24"/>
        </w:rPr>
        <w:tab/>
      </w:r>
      <w:r w:rsidRPr="001A200F">
        <w:rPr>
          <w:rFonts w:ascii="Arial Rounded MT Bold" w:hAnsi="Arial Rounded MT Bold"/>
          <w:sz w:val="24"/>
        </w:rPr>
        <w:tab/>
        <w:t>Drinking water</w:t>
      </w:r>
    </w:p>
    <w:p w14:paraId="7AE04B86" w14:textId="77777777" w:rsidR="008044BA" w:rsidRPr="001A200F" w:rsidRDefault="008044BA" w:rsidP="00804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 Rounded MT Bold" w:hAnsi="Arial Rounded MT Bold"/>
          <w:sz w:val="24"/>
        </w:rPr>
      </w:pPr>
      <w:r w:rsidRPr="001A200F">
        <w:rPr>
          <w:rFonts w:ascii="Arial Rounded MT Bold" w:hAnsi="Arial Rounded MT Bold"/>
          <w:sz w:val="24"/>
        </w:rPr>
        <w:t>Eating junk food – high in fat &amp; sugar</w:t>
      </w:r>
    </w:p>
    <w:p w14:paraId="09BE3BFC" w14:textId="77777777" w:rsidR="008044BA" w:rsidRDefault="008044BA" w:rsidP="008044BA"/>
    <w:tbl>
      <w:tblPr>
        <w:tblW w:w="9588" w:type="dxa"/>
        <w:tblLayout w:type="fixed"/>
        <w:tblLook w:val="01E0" w:firstRow="1" w:lastRow="1" w:firstColumn="1" w:lastColumn="1" w:noHBand="0" w:noVBand="0"/>
      </w:tblPr>
      <w:tblGrid>
        <w:gridCol w:w="4788"/>
        <w:gridCol w:w="4800"/>
      </w:tblGrid>
      <w:tr w:rsidR="008044BA" w14:paraId="54C65459" w14:textId="77777777" w:rsidTr="001A1A7D">
        <w:tc>
          <w:tcPr>
            <w:tcW w:w="4788" w:type="dxa"/>
            <w:shd w:val="clear" w:color="auto" w:fill="auto"/>
          </w:tcPr>
          <w:p w14:paraId="620FE007" w14:textId="32FAA6FF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55DB3DD" wp14:editId="6902A188">
                  <wp:extent cx="2063115" cy="1375410"/>
                  <wp:effectExtent l="0" t="0" r="0" b="0"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5033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579B7E55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1.  </w:t>
            </w:r>
            <w:r w:rsidR="0054678C" w:rsidRPr="001A200F">
              <w:rPr>
                <w:rFonts w:ascii="Arial Rounded MT Bold" w:hAnsi="Arial Rounded MT Bold"/>
                <w:sz w:val="24"/>
              </w:rPr>
              <w:t>Drinking water</w:t>
            </w:r>
            <w:r w:rsidR="0054678C">
              <w:rPr>
                <w:rFonts w:ascii="Arial Rounded MT Bold" w:hAnsi="Arial Rounded MT Bold"/>
                <w:sz w:val="24"/>
              </w:rPr>
              <w:t xml:space="preserve"> (healthy)</w:t>
            </w:r>
          </w:p>
          <w:p w14:paraId="034A5980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4800" w:type="dxa"/>
            <w:shd w:val="clear" w:color="auto" w:fill="auto"/>
          </w:tcPr>
          <w:p w14:paraId="56583613" w14:textId="66C3C97E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6C9FF5A" wp14:editId="24FBD159">
                  <wp:extent cx="1843405" cy="1390015"/>
                  <wp:effectExtent l="0" t="0" r="0" b="0"/>
                  <wp:docPr id="95" name="Picture 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F680D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CE76979" w14:textId="77777777" w:rsidR="008044BA" w:rsidRPr="0054678C" w:rsidRDefault="008044BA" w:rsidP="0054678C">
            <w:pPr>
              <w:ind w:right="-720"/>
              <w:rPr>
                <w:rFonts w:ascii="Arial Rounded MT Bold" w:hAnsi="Arial Rounded MT Bold"/>
                <w:sz w:val="24"/>
              </w:rPr>
            </w:pPr>
            <w:r>
              <w:t xml:space="preserve">2.  </w:t>
            </w:r>
            <w:r w:rsidR="0054678C" w:rsidRPr="001A200F">
              <w:rPr>
                <w:rFonts w:ascii="Arial Rounded MT Bold" w:hAnsi="Arial Rounded MT Bold"/>
                <w:sz w:val="24"/>
              </w:rPr>
              <w:t>Eating junk food – high in fat &amp; sugar</w:t>
            </w:r>
            <w:r w:rsidR="0054678C">
              <w:rPr>
                <w:rFonts w:ascii="Arial Rounded MT Bold" w:hAnsi="Arial Rounded MT Bold"/>
                <w:sz w:val="24"/>
              </w:rPr>
              <w:t xml:space="preserve"> (unhealthy)</w:t>
            </w:r>
          </w:p>
        </w:tc>
      </w:tr>
      <w:tr w:rsidR="008044BA" w14:paraId="3CD1ABF8" w14:textId="77777777" w:rsidTr="001A1A7D">
        <w:tc>
          <w:tcPr>
            <w:tcW w:w="4788" w:type="dxa"/>
            <w:shd w:val="clear" w:color="auto" w:fill="auto"/>
          </w:tcPr>
          <w:p w14:paraId="579EAAE1" w14:textId="1E78B4DF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E55DFE8" wp14:editId="6B9B0F3B">
                  <wp:extent cx="2055495" cy="1390015"/>
                  <wp:effectExtent l="0" t="0" r="0" b="0"/>
                  <wp:docPr id="96" name="Picture 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E5DB0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2B2D34FB" w14:textId="77777777" w:rsidR="008044BA" w:rsidRDefault="008044BA" w:rsidP="0054678C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3.  </w:t>
            </w:r>
            <w:r w:rsidR="0054678C" w:rsidRPr="001A200F">
              <w:rPr>
                <w:rFonts w:ascii="Arial Rounded MT Bold" w:hAnsi="Arial Rounded MT Bold"/>
                <w:sz w:val="24"/>
              </w:rPr>
              <w:t>Eating in front of the TV (couch potato!)</w:t>
            </w:r>
            <w:r w:rsidR="0054678C">
              <w:rPr>
                <w:rFonts w:ascii="Arial Rounded MT Bold" w:hAnsi="Arial Rounded MT Bold"/>
                <w:sz w:val="24"/>
              </w:rPr>
              <w:t xml:space="preserve"> (unhealthy)</w:t>
            </w:r>
          </w:p>
        </w:tc>
        <w:tc>
          <w:tcPr>
            <w:tcW w:w="4800" w:type="dxa"/>
            <w:shd w:val="clear" w:color="auto" w:fill="auto"/>
          </w:tcPr>
          <w:p w14:paraId="00564765" w14:textId="6BA19E2B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7BBAAC" wp14:editId="36A44AB6">
                  <wp:extent cx="1843405" cy="1346200"/>
                  <wp:effectExtent l="0" t="0" r="0" b="0"/>
                  <wp:docPr id="97" name="Picture 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DA8BD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063F133D" w14:textId="77777777" w:rsidR="008044BA" w:rsidRDefault="008044BA" w:rsidP="0054678C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4.  </w:t>
            </w:r>
            <w:r w:rsidR="0054678C" w:rsidRPr="001A200F">
              <w:rPr>
                <w:rFonts w:ascii="Arial Rounded MT Bold" w:hAnsi="Arial Rounded MT Bold"/>
                <w:sz w:val="24"/>
              </w:rPr>
              <w:t>Eating while driving</w:t>
            </w:r>
            <w:r w:rsidR="0054678C">
              <w:rPr>
                <w:rFonts w:ascii="Arial Rounded MT Bold" w:hAnsi="Arial Rounded MT Bold"/>
                <w:sz w:val="24"/>
              </w:rPr>
              <w:t xml:space="preserve"> –or- </w:t>
            </w:r>
            <w:r w:rsidR="0054678C" w:rsidRPr="001A200F">
              <w:rPr>
                <w:rFonts w:ascii="Arial Rounded MT Bold" w:hAnsi="Arial Rounded MT Bold"/>
                <w:sz w:val="24"/>
              </w:rPr>
              <w:t>Eating fast food</w:t>
            </w:r>
            <w:r w:rsidR="0054678C">
              <w:rPr>
                <w:rFonts w:ascii="Arial Rounded MT Bold" w:hAnsi="Arial Rounded MT Bold"/>
                <w:sz w:val="24"/>
              </w:rPr>
              <w:t xml:space="preserve"> (unhealthy)</w:t>
            </w:r>
          </w:p>
        </w:tc>
      </w:tr>
      <w:tr w:rsidR="008044BA" w14:paraId="2AE4BEAC" w14:textId="77777777" w:rsidTr="001A1A7D">
        <w:trPr>
          <w:trHeight w:val="2330"/>
        </w:trPr>
        <w:tc>
          <w:tcPr>
            <w:tcW w:w="4788" w:type="dxa"/>
            <w:shd w:val="clear" w:color="auto" w:fill="auto"/>
          </w:tcPr>
          <w:p w14:paraId="52BF291B" w14:textId="5F90FDD3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8B527D6" wp14:editId="57D300C2">
                  <wp:extent cx="1331595" cy="1828800"/>
                  <wp:effectExtent l="0" t="0" r="0" b="0"/>
                  <wp:docPr id="98" name="Picture 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8C5DB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21EB1C41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5.  </w:t>
            </w:r>
            <w:r w:rsidR="0054678C" w:rsidRPr="001A200F">
              <w:rPr>
                <w:rFonts w:ascii="Arial Rounded MT Bold" w:hAnsi="Arial Rounded MT Bold"/>
                <w:sz w:val="24"/>
              </w:rPr>
              <w:t>Having fruit for a snack</w:t>
            </w:r>
            <w:r w:rsidR="0054678C">
              <w:rPr>
                <w:rFonts w:ascii="Arial Rounded MT Bold" w:hAnsi="Arial Rounded MT Bold"/>
                <w:sz w:val="24"/>
              </w:rPr>
              <w:t xml:space="preserve"> (healthy)</w:t>
            </w:r>
          </w:p>
        </w:tc>
        <w:tc>
          <w:tcPr>
            <w:tcW w:w="4800" w:type="dxa"/>
            <w:shd w:val="clear" w:color="auto" w:fill="auto"/>
          </w:tcPr>
          <w:p w14:paraId="53A7BE35" w14:textId="261F5581" w:rsidR="008044BA" w:rsidRDefault="000B5239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8C5FDEE" wp14:editId="54D0E7BE">
                  <wp:extent cx="1375410" cy="1828800"/>
                  <wp:effectExtent l="0" t="0" r="0" b="0"/>
                  <wp:docPr id="99" name="Picture 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8D3DD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5024B29B" w14:textId="77777777" w:rsidR="008044BA" w:rsidRDefault="008044BA" w:rsidP="001A1A7D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6.  </w:t>
            </w:r>
            <w:r w:rsidR="0054678C" w:rsidRPr="001A200F">
              <w:rPr>
                <w:rFonts w:ascii="Arial Rounded MT Bold" w:hAnsi="Arial Rounded MT Bold"/>
                <w:sz w:val="24"/>
              </w:rPr>
              <w:t>Drinking soda – high in sugar &amp; empty calories</w:t>
            </w:r>
            <w:r w:rsidR="0054678C">
              <w:rPr>
                <w:rFonts w:ascii="Arial Rounded MT Bold" w:hAnsi="Arial Rounded MT Bold"/>
                <w:sz w:val="24"/>
              </w:rPr>
              <w:t xml:space="preserve"> (unhealthy)</w:t>
            </w:r>
          </w:p>
        </w:tc>
      </w:tr>
    </w:tbl>
    <w:p w14:paraId="0416CBF3" w14:textId="77777777" w:rsidR="00285543" w:rsidRDefault="008044BA" w:rsidP="003769AE">
      <w:pPr>
        <w:rPr>
          <w:i/>
        </w:rPr>
      </w:pPr>
      <w:r>
        <w:rPr>
          <w:i/>
        </w:rPr>
        <w:br w:type="page"/>
      </w:r>
      <w:bookmarkStart w:id="2" w:name="OLE_LINK1"/>
      <w:bookmarkStart w:id="3" w:name="OLE_LINK2"/>
      <w:r w:rsidR="00F30D3A">
        <w:rPr>
          <w:i/>
        </w:rPr>
        <w:lastRenderedPageBreak/>
        <w:t>This page intentionally blank.</w:t>
      </w:r>
    </w:p>
    <w:p w14:paraId="799AD3C2" w14:textId="77777777" w:rsidR="00285543" w:rsidRDefault="00285543" w:rsidP="003769AE">
      <w:pPr>
        <w:sectPr w:rsidR="00285543" w:rsidSect="000D4227">
          <w:footerReference w:type="default" r:id="rId5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2"/>
    <w:bookmarkEnd w:id="3"/>
    <w:p w14:paraId="43BAB94E" w14:textId="0573A0A9" w:rsidR="003769AE" w:rsidRDefault="003769AE" w:rsidP="003769AE">
      <w:pPr>
        <w:rPr>
          <w:sz w:val="24"/>
        </w:rPr>
      </w:pPr>
      <w:r w:rsidRPr="00037454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Pr="00037454">
        <w:rPr>
          <w:sz w:val="24"/>
        </w:rPr>
        <w:t xml:space="preserve"> – Handout 9:  Nutrition Journal</w:t>
      </w:r>
    </w:p>
    <w:p w14:paraId="6D63BAAD" w14:textId="77777777" w:rsidR="003769AE" w:rsidRDefault="003769AE" w:rsidP="003769AE">
      <w:pPr>
        <w:rPr>
          <w:sz w:val="24"/>
        </w:rPr>
      </w:pPr>
    </w:p>
    <w:p w14:paraId="25FD7AC8" w14:textId="77777777" w:rsidR="003769AE" w:rsidRPr="006B6328" w:rsidRDefault="003769AE" w:rsidP="003769AE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sz w:val="32"/>
          <w:szCs w:val="32"/>
        </w:rPr>
      </w:pPr>
      <w:r w:rsidRPr="006B6328">
        <w:rPr>
          <w:rFonts w:cs="Arial"/>
          <w:b/>
          <w:sz w:val="32"/>
          <w:szCs w:val="32"/>
        </w:rPr>
        <w:t>Food for One Day:  Food Journal</w:t>
      </w:r>
    </w:p>
    <w:p w14:paraId="085C0EEB" w14:textId="77777777" w:rsidR="003769AE" w:rsidRPr="00037454" w:rsidRDefault="003769AE" w:rsidP="003769AE">
      <w:pPr>
        <w:pStyle w:val="Header"/>
        <w:tabs>
          <w:tab w:val="clear" w:pos="4320"/>
          <w:tab w:val="clear" w:pos="8640"/>
        </w:tabs>
        <w:jc w:val="center"/>
        <w:rPr>
          <w:rFonts w:cs="Arial"/>
          <w:sz w:val="24"/>
        </w:rPr>
      </w:pPr>
    </w:p>
    <w:p w14:paraId="4EB5130E" w14:textId="77777777" w:rsidR="003769AE" w:rsidRDefault="003769AE" w:rsidP="003769AE">
      <w:pPr>
        <w:rPr>
          <w:rFonts w:cs="Arial"/>
          <w:i/>
          <w:iCs/>
          <w:sz w:val="28"/>
          <w:szCs w:val="28"/>
        </w:rPr>
      </w:pPr>
      <w:r w:rsidRPr="006D38BF">
        <w:rPr>
          <w:rFonts w:cs="Arial"/>
          <w:b/>
          <w:bCs/>
          <w:sz w:val="28"/>
          <w:szCs w:val="28"/>
        </w:rPr>
        <w:t xml:space="preserve">Directions:  </w:t>
      </w:r>
      <w:r>
        <w:rPr>
          <w:rFonts w:cs="Arial"/>
          <w:sz w:val="28"/>
          <w:szCs w:val="28"/>
        </w:rPr>
        <w:t xml:space="preserve">Write what you </w:t>
      </w:r>
      <w:r w:rsidRPr="006D38BF">
        <w:rPr>
          <w:rFonts w:cs="Arial"/>
          <w:sz w:val="28"/>
          <w:szCs w:val="28"/>
        </w:rPr>
        <w:t xml:space="preserve">eat for one day. Think about the servings.  For example:  </w:t>
      </w:r>
      <w:r w:rsidRPr="006D38BF">
        <w:rPr>
          <w:rFonts w:cs="Arial"/>
          <w:i/>
          <w:iCs/>
          <w:sz w:val="28"/>
          <w:szCs w:val="28"/>
        </w:rPr>
        <w:t>1 cup milk; 1 orange; 1 ounce cereal.</w:t>
      </w:r>
    </w:p>
    <w:p w14:paraId="13A8D715" w14:textId="77777777" w:rsidR="003769AE" w:rsidRPr="006D38BF" w:rsidRDefault="003769AE" w:rsidP="003769AE">
      <w:pPr>
        <w:rPr>
          <w:rFonts w:cs="Arial"/>
          <w:sz w:val="28"/>
          <w:szCs w:val="28"/>
        </w:rPr>
      </w:pPr>
    </w:p>
    <w:p w14:paraId="4F4FEFAF" w14:textId="77777777" w:rsidR="003769AE" w:rsidRPr="006D38BF" w:rsidRDefault="003769AE" w:rsidP="003769AE">
      <w:pPr>
        <w:rPr>
          <w:rFonts w:cs="Arial"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4871"/>
      </w:tblGrid>
      <w:tr w:rsidR="003769AE" w:rsidRPr="00D031D9" w14:paraId="1BB6AE29" w14:textId="77777777" w:rsidTr="00F1597D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AE91C" w14:textId="5E87EE66" w:rsidR="003769AE" w:rsidRPr="00D031D9" w:rsidRDefault="00C14CE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390" w:dyaOrig="2655" w14:anchorId="4EAB6E59">
                <v:shape id="_x0000_i1026" type="#_x0000_t75" alt="Grains" style="width:121.3pt;height:94.7pt" o:ole="">
                  <v:imagedata r:id="rId54" o:title=""/>
                </v:shape>
                <o:OLEObject Type="Embed" ProgID="PBrush" ShapeID="_x0000_i1026" DrawAspect="Content" ObjectID="_1722075324" r:id="rId55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DBD86" w14:textId="77777777" w:rsidR="003769AE" w:rsidRPr="00D031D9" w:rsidRDefault="003769AE" w:rsidP="00F1597D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0D1C9C2B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1D9FD2F9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176D5A86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93685C5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3769AE" w:rsidRPr="00D031D9" w14:paraId="7ECFC401" w14:textId="77777777" w:rsidTr="00F1597D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1B55" w14:textId="1324EE35" w:rsidR="003769AE" w:rsidRPr="00D031D9" w:rsidRDefault="00C14CE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120" w:dyaOrig="2640" w14:anchorId="21B532D6">
                <v:shape id="_x0000_i1027" type="#_x0000_t75" alt="vegetables" style="width:118.35pt;height:99.6pt" o:ole="">
                  <v:imagedata r:id="rId56" o:title=""/>
                </v:shape>
                <o:OLEObject Type="Embed" ProgID="PBrush" ShapeID="_x0000_i1027" DrawAspect="Content" ObjectID="_1722075325" r:id="rId57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96DD0" w14:textId="77777777" w:rsidR="003769AE" w:rsidRPr="00D031D9" w:rsidRDefault="003769AE" w:rsidP="00F1597D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7D56878C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 </w:t>
            </w:r>
          </w:p>
          <w:p w14:paraId="7B9AEE88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01BDCE2C" w14:textId="77777777" w:rsidR="003769AE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</w:t>
            </w:r>
          </w:p>
          <w:p w14:paraId="699B1DB6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br/>
            </w:r>
          </w:p>
        </w:tc>
      </w:tr>
      <w:tr w:rsidR="003769AE" w:rsidRPr="00D031D9" w14:paraId="2255AB3A" w14:textId="77777777" w:rsidTr="00F1597D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58FF" w14:textId="221C27A2" w:rsidR="003769AE" w:rsidRPr="00D031D9" w:rsidRDefault="00C14CE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135" w:dyaOrig="2700" w14:anchorId="3F6C01CD">
                <v:shape id="_x0000_i1028" type="#_x0000_t75" alt="fruits" style="width:115.4pt;height:98.65pt" o:ole="">
                  <v:imagedata r:id="rId58" o:title=""/>
                </v:shape>
                <o:OLEObject Type="Embed" ProgID="PBrush" ShapeID="_x0000_i1028" DrawAspect="Content" ObjectID="_1722075326" r:id="rId59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5E137" w14:textId="77777777" w:rsidR="003769AE" w:rsidRPr="00D031D9" w:rsidRDefault="003769AE" w:rsidP="00F1597D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2F3DC5C3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6FD887F4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60E48BBB" w14:textId="77777777" w:rsidR="003769AE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  <w:p w14:paraId="3AD17AF2" w14:textId="77777777" w:rsidR="003769AE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116672FA" w14:textId="77777777" w:rsidR="003769AE" w:rsidRPr="00D031D9" w:rsidRDefault="003769AE" w:rsidP="00F1597D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cs="Arial"/>
                <w:sz w:val="28"/>
                <w:szCs w:val="28"/>
              </w:rPr>
            </w:pPr>
          </w:p>
        </w:tc>
      </w:tr>
      <w:tr w:rsidR="003769AE" w:rsidRPr="00D031D9" w14:paraId="1E757E1D" w14:textId="77777777" w:rsidTr="00F1597D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691B5" w14:textId="0FE3E4DC" w:rsidR="003769AE" w:rsidRPr="00D031D9" w:rsidRDefault="00C14CE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225" w:dyaOrig="2670" w14:anchorId="2D8DE8F2">
                <v:shape id="_x0000_i1029" type="#_x0000_t75" alt="dairy" style="width:120.35pt;height:99.6pt" o:ole="">
                  <v:imagedata r:id="rId60" o:title=""/>
                </v:shape>
                <o:OLEObject Type="Embed" ProgID="PBrush" ShapeID="_x0000_i1029" DrawAspect="Content" ObjectID="_1722075327" r:id="rId61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0AB16" w14:textId="77777777" w:rsidR="003769AE" w:rsidRPr="00D031D9" w:rsidRDefault="003769AE" w:rsidP="00F1597D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19905F22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29E63A8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216208BD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48F5F2EE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br/>
            </w:r>
          </w:p>
        </w:tc>
      </w:tr>
      <w:tr w:rsidR="003769AE" w:rsidRPr="00D031D9" w14:paraId="7007837F" w14:textId="77777777" w:rsidTr="00F1597D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3D65C" w14:textId="53C91B66" w:rsidR="003769AE" w:rsidRPr="00D031D9" w:rsidRDefault="00C14CED" w:rsidP="00F1597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210" w:dyaOrig="2670" w14:anchorId="382E4CBA">
                <v:shape id="_x0000_i1030" type="#_x0000_t75" alt="protein foods" style="width:125.25pt;height:105.55pt" o:ole="">
                  <v:imagedata r:id="rId62" o:title=""/>
                </v:shape>
                <o:OLEObject Type="Embed" ProgID="PBrush" ShapeID="_x0000_i1030" DrawAspect="Content" ObjectID="_1722075328" r:id="rId63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34743" w14:textId="77777777" w:rsidR="003769AE" w:rsidRPr="00D031D9" w:rsidRDefault="003769AE" w:rsidP="00F1597D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6A01A5E3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C45D96B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7EB2C38C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2B04BE5B" w14:textId="77777777" w:rsidR="003769AE" w:rsidRPr="00D031D9" w:rsidRDefault="003769AE" w:rsidP="00F1597D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 </w:t>
            </w:r>
            <w:r>
              <w:rPr>
                <w:rFonts w:cs="Arial"/>
                <w:sz w:val="28"/>
                <w:szCs w:val="28"/>
              </w:rPr>
              <w:br/>
            </w:r>
          </w:p>
        </w:tc>
      </w:tr>
    </w:tbl>
    <w:p w14:paraId="6B4C8231" w14:textId="22A860BA" w:rsidR="003769AE" w:rsidRDefault="003769AE" w:rsidP="003769AE">
      <w:pPr>
        <w:rPr>
          <w:sz w:val="24"/>
        </w:rPr>
      </w:pPr>
      <w:r w:rsidRPr="006D38BF">
        <w:rPr>
          <w:rFonts w:cs="Arial"/>
          <w:sz w:val="48"/>
          <w:szCs w:val="48"/>
        </w:rPr>
        <w:br w:type="page"/>
      </w:r>
      <w:r>
        <w:rPr>
          <w:rFonts w:cs="Arial"/>
          <w:i/>
          <w:szCs w:val="20"/>
        </w:rPr>
        <w:lastRenderedPageBreak/>
        <w:t>This page intentionally blank.</w:t>
      </w:r>
      <w:r>
        <w:rPr>
          <w:rFonts w:cs="Arial"/>
          <w:sz w:val="48"/>
          <w:szCs w:val="48"/>
        </w:rPr>
        <w:br w:type="page"/>
      </w:r>
      <w:r w:rsidRPr="00037454">
        <w:rPr>
          <w:sz w:val="24"/>
        </w:rPr>
        <w:lastRenderedPageBreak/>
        <w:t xml:space="preserve">Task </w:t>
      </w:r>
      <w:r w:rsidR="00A61817">
        <w:rPr>
          <w:sz w:val="24"/>
        </w:rPr>
        <w:t>2</w:t>
      </w:r>
      <w:r w:rsidRPr="00037454">
        <w:rPr>
          <w:sz w:val="24"/>
        </w:rPr>
        <w:t xml:space="preserve"> – Handout 9:  Nutrition Journal</w:t>
      </w:r>
      <w:r>
        <w:rPr>
          <w:sz w:val="24"/>
        </w:rPr>
        <w:t xml:space="preserve"> (cont.)</w:t>
      </w:r>
    </w:p>
    <w:p w14:paraId="712B70BB" w14:textId="77777777" w:rsidR="003769AE" w:rsidRDefault="003769AE" w:rsidP="003769AE">
      <w:pPr>
        <w:rPr>
          <w:sz w:val="24"/>
        </w:rPr>
      </w:pPr>
    </w:p>
    <w:p w14:paraId="2A90BB88" w14:textId="77777777" w:rsidR="003769AE" w:rsidRPr="00C75574" w:rsidRDefault="003769AE" w:rsidP="003769AE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br/>
      </w:r>
      <w:r w:rsidRPr="00011EF5">
        <w:rPr>
          <w:rFonts w:cs="Arial"/>
          <w:b/>
          <w:sz w:val="32"/>
          <w:szCs w:val="32"/>
        </w:rPr>
        <w:t>Food for One Day (continued)</w:t>
      </w:r>
    </w:p>
    <w:p w14:paraId="0D772527" w14:textId="77777777" w:rsidR="003769AE" w:rsidRPr="006D38BF" w:rsidRDefault="003769AE" w:rsidP="003769AE">
      <w:pPr>
        <w:rPr>
          <w:rFonts w:cs="Arial"/>
          <w:b/>
          <w:bCs/>
          <w:color w:val="000000"/>
          <w:sz w:val="28"/>
          <w:szCs w:val="28"/>
        </w:rPr>
      </w:pPr>
    </w:p>
    <w:p w14:paraId="2ED90D5B" w14:textId="31EDE37D" w:rsidR="003769AE" w:rsidRPr="006D38BF" w:rsidRDefault="000B5239" w:rsidP="003769AE">
      <w:pPr>
        <w:rPr>
          <w:rFonts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B2A7050" wp14:editId="2F1DF081">
            <wp:simplePos x="0" y="0"/>
            <wp:positionH relativeFrom="column">
              <wp:posOffset>-76200</wp:posOffset>
            </wp:positionH>
            <wp:positionV relativeFrom="paragraph">
              <wp:posOffset>374650</wp:posOffset>
            </wp:positionV>
            <wp:extent cx="5943600" cy="990600"/>
            <wp:effectExtent l="0" t="0" r="0" b="0"/>
            <wp:wrapSquare wrapText="bothSides"/>
            <wp:docPr id="10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AE" w:rsidRPr="006D38BF">
        <w:rPr>
          <w:rFonts w:cs="Arial"/>
          <w:b/>
          <w:bCs/>
          <w:color w:val="000000"/>
          <w:sz w:val="28"/>
          <w:szCs w:val="28"/>
        </w:rPr>
        <w:t>Directions:</w:t>
      </w:r>
      <w:r w:rsidR="003769AE" w:rsidRPr="006D38BF">
        <w:rPr>
          <w:rFonts w:cs="Arial"/>
          <w:color w:val="000000"/>
          <w:sz w:val="28"/>
          <w:szCs w:val="28"/>
        </w:rPr>
        <w:t xml:space="preserve">  Now plan </w:t>
      </w:r>
      <w:r w:rsidR="003769AE">
        <w:rPr>
          <w:rFonts w:cs="Arial"/>
          <w:color w:val="000000"/>
          <w:sz w:val="28"/>
          <w:szCs w:val="28"/>
        </w:rPr>
        <w:t>a healthy</w:t>
      </w:r>
      <w:r w:rsidR="003769AE" w:rsidRPr="006D38BF">
        <w:rPr>
          <w:rFonts w:cs="Arial"/>
          <w:color w:val="000000"/>
          <w:sz w:val="28"/>
          <w:szCs w:val="28"/>
        </w:rPr>
        <w:t xml:space="preserve"> menu for </w:t>
      </w:r>
      <w:r w:rsidR="003769AE">
        <w:rPr>
          <w:rFonts w:cs="Arial"/>
          <w:color w:val="000000"/>
          <w:sz w:val="28"/>
          <w:szCs w:val="28"/>
        </w:rPr>
        <w:t>yourself for another day.</w:t>
      </w:r>
      <w:r w:rsidR="003769AE">
        <w:rPr>
          <w:rFonts w:cs="Arial"/>
          <w:color w:val="000000"/>
          <w:sz w:val="28"/>
          <w:szCs w:val="28"/>
        </w:rPr>
        <w:br/>
      </w:r>
    </w:p>
    <w:p w14:paraId="57E21AC6" w14:textId="77777777" w:rsidR="003769AE" w:rsidRPr="006D38BF" w:rsidRDefault="003769AE" w:rsidP="003769AE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6278"/>
      </w:tblGrid>
      <w:tr w:rsidR="003769AE" w:rsidRPr="00D031D9" w14:paraId="525C8FB1" w14:textId="77777777" w:rsidTr="00F1597D">
        <w:tc>
          <w:tcPr>
            <w:tcW w:w="3108" w:type="dxa"/>
            <w:shd w:val="clear" w:color="auto" w:fill="auto"/>
          </w:tcPr>
          <w:p w14:paraId="1829F90C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011EF5">
              <w:rPr>
                <w:rFonts w:cs="Arial"/>
                <w:b/>
                <w:szCs w:val="20"/>
              </w:rPr>
              <w:br/>
            </w:r>
            <w:r w:rsidRPr="00D031D9">
              <w:rPr>
                <w:rFonts w:cs="Arial"/>
                <w:b/>
                <w:sz w:val="28"/>
                <w:szCs w:val="28"/>
              </w:rPr>
              <w:t>BREAKFAST</w:t>
            </w:r>
          </w:p>
        </w:tc>
        <w:tc>
          <w:tcPr>
            <w:tcW w:w="6468" w:type="dxa"/>
            <w:shd w:val="clear" w:color="auto" w:fill="auto"/>
          </w:tcPr>
          <w:p w14:paraId="1D43F00B" w14:textId="77777777" w:rsidR="003769AE" w:rsidRPr="00D031D9" w:rsidRDefault="003769AE" w:rsidP="00F1597D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3769AE" w:rsidRPr="00D031D9" w14:paraId="02F60D1D" w14:textId="77777777" w:rsidTr="00F1597D">
        <w:tc>
          <w:tcPr>
            <w:tcW w:w="3108" w:type="dxa"/>
            <w:shd w:val="clear" w:color="auto" w:fill="auto"/>
          </w:tcPr>
          <w:p w14:paraId="44014DE5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011626CF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SNACK</w:t>
            </w:r>
          </w:p>
        </w:tc>
        <w:tc>
          <w:tcPr>
            <w:tcW w:w="6468" w:type="dxa"/>
            <w:shd w:val="clear" w:color="auto" w:fill="auto"/>
          </w:tcPr>
          <w:p w14:paraId="49DB73CB" w14:textId="77777777" w:rsidR="003769AE" w:rsidRPr="00D031D9" w:rsidRDefault="003769AE" w:rsidP="00F1597D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3769AE" w:rsidRPr="00D031D9" w14:paraId="22793A10" w14:textId="77777777" w:rsidTr="00F1597D">
        <w:tc>
          <w:tcPr>
            <w:tcW w:w="3108" w:type="dxa"/>
            <w:shd w:val="clear" w:color="auto" w:fill="auto"/>
          </w:tcPr>
          <w:p w14:paraId="3461D2B9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27DDDE19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LUNCH</w:t>
            </w:r>
          </w:p>
        </w:tc>
        <w:tc>
          <w:tcPr>
            <w:tcW w:w="6468" w:type="dxa"/>
            <w:shd w:val="clear" w:color="auto" w:fill="auto"/>
          </w:tcPr>
          <w:p w14:paraId="059E3C3A" w14:textId="77777777" w:rsidR="003769AE" w:rsidRPr="00D031D9" w:rsidRDefault="003769AE" w:rsidP="00F1597D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3769AE" w:rsidRPr="00D031D9" w14:paraId="49181CDB" w14:textId="77777777" w:rsidTr="00F1597D">
        <w:tc>
          <w:tcPr>
            <w:tcW w:w="3108" w:type="dxa"/>
            <w:shd w:val="clear" w:color="auto" w:fill="auto"/>
          </w:tcPr>
          <w:p w14:paraId="1FB54C1C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09358EEA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SNACK</w:t>
            </w:r>
          </w:p>
        </w:tc>
        <w:tc>
          <w:tcPr>
            <w:tcW w:w="6468" w:type="dxa"/>
            <w:shd w:val="clear" w:color="auto" w:fill="auto"/>
          </w:tcPr>
          <w:p w14:paraId="66B85815" w14:textId="77777777" w:rsidR="003769AE" w:rsidRPr="00D031D9" w:rsidRDefault="003769AE" w:rsidP="00F1597D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3769AE" w:rsidRPr="00D031D9" w14:paraId="47FA6CCC" w14:textId="77777777" w:rsidTr="00F1597D">
        <w:tc>
          <w:tcPr>
            <w:tcW w:w="3108" w:type="dxa"/>
            <w:shd w:val="clear" w:color="auto" w:fill="auto"/>
          </w:tcPr>
          <w:p w14:paraId="3D17E7BC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5921D988" w14:textId="77777777" w:rsidR="003769AE" w:rsidRPr="00D031D9" w:rsidRDefault="003769AE" w:rsidP="00F1597D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DINNER</w:t>
            </w:r>
          </w:p>
        </w:tc>
        <w:tc>
          <w:tcPr>
            <w:tcW w:w="6468" w:type="dxa"/>
            <w:shd w:val="clear" w:color="auto" w:fill="auto"/>
          </w:tcPr>
          <w:p w14:paraId="02A32621" w14:textId="77777777" w:rsidR="003769AE" w:rsidRPr="00D031D9" w:rsidRDefault="003769AE" w:rsidP="00F1597D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6D2C996A" w14:textId="5C060A14" w:rsidR="00037454" w:rsidRPr="00037454" w:rsidRDefault="00037454" w:rsidP="003769AE"/>
    <w:sectPr w:rsidR="00037454" w:rsidRPr="00037454" w:rsidSect="000D4227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7B739" w14:textId="77777777" w:rsidR="00720F08" w:rsidRDefault="00720F08">
      <w:r>
        <w:separator/>
      </w:r>
    </w:p>
  </w:endnote>
  <w:endnote w:type="continuationSeparator" w:id="0">
    <w:p w14:paraId="2117C1F8" w14:textId="77777777" w:rsidR="00720F08" w:rsidRDefault="0072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CA41" w14:textId="77777777" w:rsidR="001A1A7D" w:rsidRDefault="001A1A7D" w:rsidP="007B7D89">
    <w:pPr>
      <w:pStyle w:val="Footer"/>
      <w:jc w:val="center"/>
      <w:rPr>
        <w:rFonts w:ascii="Arial Narrow" w:hAnsi="Arial Narrow"/>
      </w:rPr>
    </w:pPr>
  </w:p>
  <w:p w14:paraId="26100A17" w14:textId="6BA4C763" w:rsidR="001A1A7D" w:rsidRDefault="003367AC" w:rsidP="00DC17BC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>© 2010-18</w:t>
    </w:r>
    <w:r w:rsidR="001A1A7D">
      <w:rPr>
        <w:rFonts w:ascii="Arial Narrow" w:hAnsi="Arial Narrow"/>
      </w:rPr>
      <w:t xml:space="preserve">, Torrance Adult School </w:t>
    </w:r>
    <w:r w:rsidR="00392FD2" w:rsidRPr="005A387B">
      <w:rPr>
        <w:rFonts w:ascii="Arial Narrow" w:hAnsi="Arial Narrow"/>
        <w:sz w:val="22"/>
        <w:szCs w:val="18"/>
      </w:rPr>
      <w:t>(adapted from Santa Ana College)</w:t>
    </w:r>
    <w:r w:rsidR="00392FD2" w:rsidRPr="005A387B">
      <w:rPr>
        <w:rFonts w:ascii="Arial Narrow" w:hAnsi="Arial Narrow" w:cs="Arial"/>
        <w:sz w:val="18"/>
        <w:szCs w:val="18"/>
      </w:rPr>
      <w:t xml:space="preserve"> </w:t>
    </w:r>
    <w:r w:rsidR="001A1A7D">
      <w:rPr>
        <w:rFonts w:ascii="Arial Narrow" w:hAnsi="Arial Narrow"/>
      </w:rPr>
      <w:t>• EL Civics: Nutrition – (46</w:t>
    </w:r>
    <w:r w:rsidR="00533EB8">
      <w:rPr>
        <w:rFonts w:ascii="Arial Narrow" w:hAnsi="Arial Narrow"/>
      </w:rPr>
      <w:t>.6</w:t>
    </w:r>
    <w:r w:rsidR="001A1A7D">
      <w:rPr>
        <w:rFonts w:ascii="Arial Narrow" w:hAnsi="Arial Narrow"/>
      </w:rPr>
      <w:t>, BEG HIGH)</w:t>
    </w:r>
  </w:p>
  <w:p w14:paraId="505FCC2D" w14:textId="77777777" w:rsidR="001A1A7D" w:rsidRPr="007B7D89" w:rsidRDefault="001A1A7D" w:rsidP="0014433B">
    <w:pPr>
      <w:pStyle w:val="Footer"/>
      <w:tabs>
        <w:tab w:val="clear" w:pos="8640"/>
        <w:tab w:val="right" w:pos="8880"/>
      </w:tabs>
      <w:ind w:left="-120" w:right="-120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18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F1987" w14:textId="77777777" w:rsidR="001A1A7D" w:rsidRDefault="001A1A7D" w:rsidP="007B7D89">
    <w:pPr>
      <w:pStyle w:val="Footer"/>
      <w:jc w:val="center"/>
      <w:rPr>
        <w:rFonts w:ascii="Arial Narrow" w:hAnsi="Arial Narrow"/>
      </w:rPr>
    </w:pPr>
  </w:p>
  <w:p w14:paraId="3C831D25" w14:textId="77777777" w:rsidR="001A1A7D" w:rsidRDefault="001A1A7D" w:rsidP="00DC17BC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>© 2010-1</w:t>
    </w:r>
    <w:r w:rsidR="003367AC">
      <w:rPr>
        <w:rFonts w:ascii="Arial Narrow" w:hAnsi="Arial Narrow"/>
      </w:rPr>
      <w:t>8</w:t>
    </w:r>
    <w:r w:rsidR="00CB228F">
      <w:rPr>
        <w:rFonts w:ascii="Arial Narrow" w:hAnsi="Arial Narrow"/>
      </w:rPr>
      <w:t>, TAS</w:t>
    </w:r>
    <w:r>
      <w:rPr>
        <w:rFonts w:ascii="Arial Narrow" w:hAnsi="Arial Narrow"/>
      </w:rPr>
      <w:t xml:space="preserve"> (adapted from Santa Ana College) • EL Civics:  Nutrition – </w:t>
    </w:r>
    <w:r w:rsidR="003367AC">
      <w:rPr>
        <w:rFonts w:ascii="Arial Narrow" w:hAnsi="Arial Narrow"/>
      </w:rPr>
      <w:t>SPRING 2018</w:t>
    </w:r>
    <w:r>
      <w:rPr>
        <w:rFonts w:ascii="Arial Narrow" w:hAnsi="Arial Narrow"/>
      </w:rPr>
      <w:t xml:space="preserve"> (46, BEG HIGH)</w:t>
    </w:r>
  </w:p>
  <w:p w14:paraId="0D01EAC3" w14:textId="77777777" w:rsidR="001A1A7D" w:rsidRPr="00854B0B" w:rsidRDefault="001A1A7D" w:rsidP="00854B0B">
    <w:pPr>
      <w:pStyle w:val="Footer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20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E5A8B" w14:textId="77777777" w:rsidR="001A1A7D" w:rsidRDefault="001A1A7D" w:rsidP="007B7D89">
    <w:pPr>
      <w:pStyle w:val="Footer"/>
      <w:jc w:val="center"/>
      <w:rPr>
        <w:rFonts w:ascii="Arial Narrow" w:hAnsi="Arial Narrow"/>
      </w:rPr>
    </w:pPr>
  </w:p>
  <w:p w14:paraId="43B4697A" w14:textId="77777777" w:rsidR="001A1A7D" w:rsidRDefault="003367AC" w:rsidP="00285543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>© 2010-18</w:t>
    </w:r>
    <w:r w:rsidR="001A1A7D">
      <w:rPr>
        <w:rFonts w:ascii="Arial Narrow" w:hAnsi="Arial Narrow"/>
      </w:rPr>
      <w:t xml:space="preserve">, Torrance Adult School • EL Civics:  Nutrition – </w:t>
    </w:r>
    <w:r>
      <w:rPr>
        <w:rFonts w:ascii="Arial Narrow" w:hAnsi="Arial Narrow"/>
      </w:rPr>
      <w:t>SPRING 2018</w:t>
    </w:r>
    <w:r w:rsidR="001A1A7D">
      <w:rPr>
        <w:rFonts w:ascii="Arial Narrow" w:hAnsi="Arial Narrow"/>
      </w:rPr>
      <w:t xml:space="preserve"> (46, BEG HIGH)</w:t>
    </w:r>
  </w:p>
  <w:p w14:paraId="7B3F4522" w14:textId="77777777" w:rsidR="001A1A7D" w:rsidRPr="007B7D89" w:rsidRDefault="001A1A7D" w:rsidP="00285543">
    <w:pPr>
      <w:pStyle w:val="Footer"/>
      <w:tabs>
        <w:tab w:val="left" w:pos="2900"/>
        <w:tab w:val="center" w:pos="4680"/>
      </w:tabs>
      <w:rPr>
        <w:rFonts w:ascii="Arial Narrow" w:hAnsi="Arial Narrow"/>
      </w:rPr>
    </w:pPr>
    <w:r>
      <w:rPr>
        <w:rFonts w:ascii="Arial Narrow" w:hAnsi="Arial Narrow"/>
      </w:rPr>
      <w:tab/>
    </w:r>
    <w:r>
      <w:rPr>
        <w:rFonts w:ascii="Arial Narrow" w:hAnsi="Arial Narrow"/>
      </w:rPr>
      <w:tab/>
    </w: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28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68618" w14:textId="77777777" w:rsidR="001A1A7D" w:rsidRDefault="001A1A7D" w:rsidP="007B7D89">
    <w:pPr>
      <w:pStyle w:val="Footer"/>
      <w:jc w:val="center"/>
      <w:rPr>
        <w:rFonts w:ascii="Arial Narrow" w:hAnsi="Arial Narrow"/>
      </w:rPr>
    </w:pPr>
  </w:p>
  <w:p w14:paraId="67C311CB" w14:textId="77777777" w:rsidR="001A1A7D" w:rsidRPr="007B7D89" w:rsidRDefault="00CB228F" w:rsidP="00C45A2B">
    <w:pPr>
      <w:pStyle w:val="Footer"/>
      <w:tabs>
        <w:tab w:val="left" w:pos="2900"/>
        <w:tab w:val="center" w:pos="4680"/>
      </w:tabs>
      <w:jc w:val="center"/>
      <w:rPr>
        <w:rFonts w:ascii="Arial Narrow" w:hAnsi="Arial Narrow"/>
      </w:rPr>
    </w:pPr>
    <w:r>
      <w:rPr>
        <w:rFonts w:ascii="Arial Narrow" w:hAnsi="Arial Narrow"/>
      </w:rPr>
      <w:t>© 2010-1</w:t>
    </w:r>
    <w:r w:rsidR="003367AC">
      <w:rPr>
        <w:rFonts w:ascii="Arial Narrow" w:hAnsi="Arial Narrow"/>
      </w:rPr>
      <w:t>8</w:t>
    </w:r>
    <w:r w:rsidR="001A1A7D">
      <w:rPr>
        <w:rFonts w:ascii="Arial Narrow" w:hAnsi="Arial Narrow"/>
      </w:rPr>
      <w:t xml:space="preserve">, Torrance Adult School (adapted from Santa Ana College) • EL Civics:  Nutrition – </w:t>
    </w:r>
    <w:r w:rsidR="003367AC">
      <w:rPr>
        <w:rFonts w:ascii="Arial Narrow" w:hAnsi="Arial Narrow"/>
      </w:rPr>
      <w:t>SPRING 2018</w:t>
    </w:r>
    <w:r w:rsidR="001A1A7D">
      <w:rPr>
        <w:rFonts w:ascii="Arial Narrow" w:hAnsi="Arial Narrow"/>
      </w:rPr>
      <w:t xml:space="preserve"> (46, BEG HIGH)</w:t>
    </w:r>
    <w:r w:rsidR="001A1A7D">
      <w:rPr>
        <w:rFonts w:ascii="Arial Narrow" w:hAnsi="Arial Narrow"/>
      </w:rPr>
      <w:br/>
    </w:r>
    <w:r w:rsidR="001A1A7D" w:rsidRPr="00BB3AED">
      <w:rPr>
        <w:rFonts w:ascii="Arial Narrow" w:hAnsi="Arial Narrow"/>
      </w:rPr>
      <w:t xml:space="preserve">Page </w:t>
    </w:r>
    <w:r w:rsidR="001A1A7D" w:rsidRPr="00BB3AED">
      <w:rPr>
        <w:rFonts w:ascii="Arial Narrow" w:hAnsi="Arial Narrow"/>
      </w:rPr>
      <w:fldChar w:fldCharType="begin"/>
    </w:r>
    <w:r w:rsidR="001A1A7D" w:rsidRPr="00BB3AED">
      <w:rPr>
        <w:rFonts w:ascii="Arial Narrow" w:hAnsi="Arial Narrow"/>
      </w:rPr>
      <w:instrText xml:space="preserve"> PAGE </w:instrText>
    </w:r>
    <w:r w:rsidR="001A1A7D"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31</w:t>
    </w:r>
    <w:r w:rsidR="001A1A7D" w:rsidRPr="00BB3AED">
      <w:rPr>
        <w:rFonts w:ascii="Arial Narrow" w:hAnsi="Arial Narrow"/>
      </w:rPr>
      <w:fldChar w:fldCharType="end"/>
    </w:r>
    <w:r w:rsidR="001A1A7D" w:rsidRPr="00BB3AED">
      <w:rPr>
        <w:rFonts w:ascii="Arial Narrow" w:hAnsi="Arial Narrow"/>
      </w:rPr>
      <w:t xml:space="preserve"> of </w:t>
    </w:r>
    <w:r w:rsidR="001A1A7D" w:rsidRPr="00BB3AED">
      <w:rPr>
        <w:rFonts w:ascii="Arial Narrow" w:hAnsi="Arial Narrow"/>
      </w:rPr>
      <w:fldChar w:fldCharType="begin"/>
    </w:r>
    <w:r w:rsidR="001A1A7D" w:rsidRPr="00BB3AED">
      <w:rPr>
        <w:rFonts w:ascii="Arial Narrow" w:hAnsi="Arial Narrow"/>
      </w:rPr>
      <w:instrText xml:space="preserve"> NUMPAGES </w:instrText>
    </w:r>
    <w:r w:rsidR="001A1A7D" w:rsidRPr="00BB3AED">
      <w:rPr>
        <w:rFonts w:ascii="Arial Narrow" w:hAnsi="Arial Narrow"/>
      </w:rPr>
      <w:fldChar w:fldCharType="separate"/>
    </w:r>
    <w:r w:rsidR="003367AC">
      <w:rPr>
        <w:rFonts w:ascii="Arial Narrow" w:hAnsi="Arial Narrow"/>
        <w:noProof/>
      </w:rPr>
      <w:t>31</w:t>
    </w:r>
    <w:r w:rsidR="001A1A7D" w:rsidRPr="00BB3AED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393A3" w14:textId="77777777" w:rsidR="00720F08" w:rsidRDefault="00720F08">
      <w:r>
        <w:separator/>
      </w:r>
    </w:p>
  </w:footnote>
  <w:footnote w:type="continuationSeparator" w:id="0">
    <w:p w14:paraId="16703488" w14:textId="77777777" w:rsidR="00720F08" w:rsidRDefault="00720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7C0EB" w14:textId="5246427F" w:rsidR="00B3460E" w:rsidRDefault="00B3460E">
    <w:pPr>
      <w:pStyle w:val="Header"/>
    </w:pPr>
    <w:bookmarkStart w:id="0" w:name="_Hlk110868338"/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</w:t>
    </w:r>
    <w:r w:rsidR="00B83EA2">
      <w:rPr>
        <w:rStyle w:val="normaltextrun"/>
        <w:i/>
        <w:iCs/>
        <w:color w:val="000000"/>
        <w:sz w:val="18"/>
        <w:szCs w:val="18"/>
        <w:shd w:val="clear" w:color="auto" w:fill="FFFFFF"/>
      </w:rPr>
      <w:t>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bookmarkEnd w:id="0"/>
    <w:r>
      <w:rPr>
        <w:noProof/>
      </w:rPr>
      <w:drawing>
        <wp:inline distT="0" distB="0" distL="0" distR="0" wp14:anchorId="609FC26F" wp14:editId="6BF312C9">
          <wp:extent cx="839470" cy="300355"/>
          <wp:effectExtent l="0" t="0" r="0" b="4445"/>
          <wp:docPr id="103" name="Picture 103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0A3B" w14:textId="421CF391" w:rsidR="00EC213D" w:rsidRDefault="00EC213D" w:rsidP="00EC213D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r>
      <w:rPr>
        <w:noProof/>
      </w:rPr>
      <w:drawing>
        <wp:inline distT="0" distB="0" distL="0" distR="0" wp14:anchorId="041ECA06" wp14:editId="2C38E9AD">
          <wp:extent cx="839470" cy="300355"/>
          <wp:effectExtent l="0" t="0" r="0" b="4445"/>
          <wp:docPr id="102" name="Picture 102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6FB1C5" w14:textId="77777777" w:rsidR="004A3C2A" w:rsidRPr="007B7D89" w:rsidRDefault="004A3C2A" w:rsidP="007B7D89">
    <w:pPr>
      <w:pStyle w:val="Header"/>
      <w:jc w:val="right"/>
      <w:rPr>
        <w:rFonts w:ascii="Arial Black" w:hAnsi="Arial Blac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6535" w14:textId="77777777" w:rsidR="00EC213D" w:rsidRDefault="00EC213D" w:rsidP="00EC213D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r>
      <w:rPr>
        <w:noProof/>
      </w:rPr>
      <w:drawing>
        <wp:inline distT="0" distB="0" distL="0" distR="0" wp14:anchorId="5EC88C6D" wp14:editId="4EC01A46">
          <wp:extent cx="839470" cy="300355"/>
          <wp:effectExtent l="0" t="0" r="0" b="4445"/>
          <wp:docPr id="104" name="Picture 104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7DF1FF" w14:textId="77777777" w:rsidR="004A3C2A" w:rsidRPr="007B7D89" w:rsidRDefault="004A3C2A" w:rsidP="007B7D89">
    <w:pPr>
      <w:pStyle w:val="Header"/>
      <w:jc w:val="right"/>
      <w:rPr>
        <w:rFonts w:ascii="Arial Black" w:hAnsi="Arial Black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CBFC1" w14:textId="77777777" w:rsidR="00EC213D" w:rsidRDefault="00EC213D" w:rsidP="00EC213D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r>
      <w:rPr>
        <w:noProof/>
      </w:rPr>
      <w:drawing>
        <wp:inline distT="0" distB="0" distL="0" distR="0" wp14:anchorId="76151E29" wp14:editId="2332FCF0">
          <wp:extent cx="839470" cy="300355"/>
          <wp:effectExtent l="0" t="0" r="0" b="4445"/>
          <wp:docPr id="105" name="Picture 105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E72501" w14:textId="77777777" w:rsidR="001A1A7D" w:rsidRPr="00EC213D" w:rsidRDefault="001A1A7D" w:rsidP="00EC21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7.05pt;height:67.05pt" o:bullet="t">
        <v:imagedata r:id="rId1" o:title="MCj03970180000[1]"/>
      </v:shape>
    </w:pict>
  </w:numPicBullet>
  <w:abstractNum w:abstractNumId="0" w15:restartNumberingAfterBreak="0">
    <w:nsid w:val="FFFFFF7C"/>
    <w:multiLevelType w:val="singleLevel"/>
    <w:tmpl w:val="F7820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AC3D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7A73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276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247F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041B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B81DDE"/>
    <w:lvl w:ilvl="0">
      <w:start w:val="1"/>
      <w:numFmt w:val="bullet"/>
      <w:pStyle w:val="ListBullet3example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3C201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12E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781C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65607"/>
    <w:multiLevelType w:val="hybridMultilevel"/>
    <w:tmpl w:val="3330FFBA"/>
    <w:lvl w:ilvl="0" w:tplc="8AAC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C9B5409"/>
    <w:multiLevelType w:val="hybridMultilevel"/>
    <w:tmpl w:val="18EEC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E75DA1"/>
    <w:multiLevelType w:val="hybridMultilevel"/>
    <w:tmpl w:val="8454FE5A"/>
    <w:lvl w:ilvl="0" w:tplc="8AAC73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13C5812"/>
    <w:multiLevelType w:val="multilevel"/>
    <w:tmpl w:val="871C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9B0217"/>
    <w:multiLevelType w:val="hybridMultilevel"/>
    <w:tmpl w:val="92264EFE"/>
    <w:lvl w:ilvl="0" w:tplc="8AAC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57009D"/>
    <w:multiLevelType w:val="hybridMultilevel"/>
    <w:tmpl w:val="B66E4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787D2A"/>
    <w:multiLevelType w:val="hybridMultilevel"/>
    <w:tmpl w:val="FE14D210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AF60DFF"/>
    <w:multiLevelType w:val="hybridMultilevel"/>
    <w:tmpl w:val="3D78A5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575DB1"/>
    <w:multiLevelType w:val="multilevel"/>
    <w:tmpl w:val="3330FFB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0396C70"/>
    <w:multiLevelType w:val="hybridMultilevel"/>
    <w:tmpl w:val="871CA8A6"/>
    <w:lvl w:ilvl="0" w:tplc="1932D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BA32CC"/>
    <w:multiLevelType w:val="hybridMultilevel"/>
    <w:tmpl w:val="C95AF79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B9365BB"/>
    <w:multiLevelType w:val="hybridMultilevel"/>
    <w:tmpl w:val="2F1EEBE8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6C1887"/>
    <w:multiLevelType w:val="hybridMultilevel"/>
    <w:tmpl w:val="B66E4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135A1"/>
    <w:multiLevelType w:val="hybridMultilevel"/>
    <w:tmpl w:val="4CF2530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46B55"/>
    <w:multiLevelType w:val="hybridMultilevel"/>
    <w:tmpl w:val="C3CAC37C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925897"/>
    <w:multiLevelType w:val="hybridMultilevel"/>
    <w:tmpl w:val="DCC0343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3CB115B"/>
    <w:multiLevelType w:val="hybridMultilevel"/>
    <w:tmpl w:val="EBB668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0C5C"/>
    <w:multiLevelType w:val="hybridMultilevel"/>
    <w:tmpl w:val="D1A8D198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E361A3"/>
    <w:multiLevelType w:val="hybridMultilevel"/>
    <w:tmpl w:val="5442D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AC73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87ECD"/>
    <w:multiLevelType w:val="hybridMultilevel"/>
    <w:tmpl w:val="18EEC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A959CB"/>
    <w:multiLevelType w:val="hybridMultilevel"/>
    <w:tmpl w:val="1908979A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FA128A"/>
    <w:multiLevelType w:val="hybridMultilevel"/>
    <w:tmpl w:val="265AC16E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56373D"/>
    <w:multiLevelType w:val="hybridMultilevel"/>
    <w:tmpl w:val="65C83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27E5B"/>
    <w:multiLevelType w:val="multilevel"/>
    <w:tmpl w:val="DFB81DDE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C38C7"/>
    <w:multiLevelType w:val="hybridMultilevel"/>
    <w:tmpl w:val="CE644F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C551C"/>
    <w:multiLevelType w:val="multilevel"/>
    <w:tmpl w:val="F19210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104E94"/>
    <w:multiLevelType w:val="hybridMultilevel"/>
    <w:tmpl w:val="873EF4A0"/>
    <w:lvl w:ilvl="0" w:tplc="88268B46">
      <w:start w:val="1"/>
      <w:numFmt w:val="bullet"/>
      <w:pStyle w:val="ListBullet3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6C5C29"/>
    <w:multiLevelType w:val="hybridMultilevel"/>
    <w:tmpl w:val="2EEA1B42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8851183">
    <w:abstractNumId w:val="23"/>
  </w:num>
  <w:num w:numId="2" w16cid:durableId="617880500">
    <w:abstractNumId w:val="34"/>
  </w:num>
  <w:num w:numId="3" w16cid:durableId="156041580">
    <w:abstractNumId w:val="25"/>
  </w:num>
  <w:num w:numId="4" w16cid:durableId="1118255666">
    <w:abstractNumId w:val="17"/>
  </w:num>
  <w:num w:numId="5" w16cid:durableId="1476949977">
    <w:abstractNumId w:val="9"/>
  </w:num>
  <w:num w:numId="6" w16cid:durableId="599263315">
    <w:abstractNumId w:val="7"/>
  </w:num>
  <w:num w:numId="7" w16cid:durableId="258762281">
    <w:abstractNumId w:val="6"/>
  </w:num>
  <w:num w:numId="8" w16cid:durableId="2367081">
    <w:abstractNumId w:val="5"/>
  </w:num>
  <w:num w:numId="9" w16cid:durableId="1725323875">
    <w:abstractNumId w:val="4"/>
  </w:num>
  <w:num w:numId="10" w16cid:durableId="1078137677">
    <w:abstractNumId w:val="8"/>
  </w:num>
  <w:num w:numId="11" w16cid:durableId="456145527">
    <w:abstractNumId w:val="3"/>
  </w:num>
  <w:num w:numId="12" w16cid:durableId="701324455">
    <w:abstractNumId w:val="2"/>
  </w:num>
  <w:num w:numId="13" w16cid:durableId="852886858">
    <w:abstractNumId w:val="1"/>
  </w:num>
  <w:num w:numId="14" w16cid:durableId="524441535">
    <w:abstractNumId w:val="0"/>
  </w:num>
  <w:num w:numId="15" w16cid:durableId="1960213894">
    <w:abstractNumId w:val="36"/>
  </w:num>
  <w:num w:numId="16" w16cid:durableId="1171027528">
    <w:abstractNumId w:val="33"/>
  </w:num>
  <w:num w:numId="17" w16cid:durableId="1790472576">
    <w:abstractNumId w:val="28"/>
  </w:num>
  <w:num w:numId="18" w16cid:durableId="8338308">
    <w:abstractNumId w:val="26"/>
  </w:num>
  <w:num w:numId="19" w16cid:durableId="133253833">
    <w:abstractNumId w:val="19"/>
  </w:num>
  <w:num w:numId="20" w16cid:durableId="1060444068">
    <w:abstractNumId w:val="13"/>
  </w:num>
  <w:num w:numId="21" w16cid:durableId="625041751">
    <w:abstractNumId w:val="10"/>
  </w:num>
  <w:num w:numId="22" w16cid:durableId="333147978">
    <w:abstractNumId w:val="18"/>
  </w:num>
  <w:num w:numId="23" w16cid:durableId="952595810">
    <w:abstractNumId w:val="14"/>
  </w:num>
  <w:num w:numId="24" w16cid:durableId="114062471">
    <w:abstractNumId w:val="31"/>
  </w:num>
  <w:num w:numId="25" w16cid:durableId="1060522743">
    <w:abstractNumId w:val="37"/>
  </w:num>
  <w:num w:numId="26" w16cid:durableId="1029456755">
    <w:abstractNumId w:val="16"/>
  </w:num>
  <w:num w:numId="27" w16cid:durableId="1460025168">
    <w:abstractNumId w:val="21"/>
  </w:num>
  <w:num w:numId="28" w16cid:durableId="1236208825">
    <w:abstractNumId w:val="30"/>
  </w:num>
  <w:num w:numId="29" w16cid:durableId="992636255">
    <w:abstractNumId w:val="27"/>
  </w:num>
  <w:num w:numId="30" w16cid:durableId="658850881">
    <w:abstractNumId w:val="24"/>
  </w:num>
  <w:num w:numId="31" w16cid:durableId="800150181">
    <w:abstractNumId w:val="20"/>
  </w:num>
  <w:num w:numId="32" w16cid:durableId="1404720944">
    <w:abstractNumId w:val="35"/>
  </w:num>
  <w:num w:numId="33" w16cid:durableId="323053748">
    <w:abstractNumId w:val="12"/>
  </w:num>
  <w:num w:numId="34" w16cid:durableId="265698386">
    <w:abstractNumId w:val="32"/>
  </w:num>
  <w:num w:numId="35" w16cid:durableId="1323924223">
    <w:abstractNumId w:val="29"/>
  </w:num>
  <w:num w:numId="36" w16cid:durableId="1639652884">
    <w:abstractNumId w:val="11"/>
  </w:num>
  <w:num w:numId="37" w16cid:durableId="404686865">
    <w:abstractNumId w:val="22"/>
  </w:num>
  <w:num w:numId="38" w16cid:durableId="4572634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91"/>
    <w:rsid w:val="00004841"/>
    <w:rsid w:val="00025534"/>
    <w:rsid w:val="00033F1D"/>
    <w:rsid w:val="00035BFC"/>
    <w:rsid w:val="00037454"/>
    <w:rsid w:val="00041525"/>
    <w:rsid w:val="00046AF7"/>
    <w:rsid w:val="00050657"/>
    <w:rsid w:val="00051744"/>
    <w:rsid w:val="00052E38"/>
    <w:rsid w:val="00055789"/>
    <w:rsid w:val="000627FC"/>
    <w:rsid w:val="0008757C"/>
    <w:rsid w:val="000A3DF2"/>
    <w:rsid w:val="000B1075"/>
    <w:rsid w:val="000B5239"/>
    <w:rsid w:val="000C7249"/>
    <w:rsid w:val="000D170A"/>
    <w:rsid w:val="000D4227"/>
    <w:rsid w:val="000D5C62"/>
    <w:rsid w:val="000E12BF"/>
    <w:rsid w:val="000E335E"/>
    <w:rsid w:val="000E4FBA"/>
    <w:rsid w:val="001003B2"/>
    <w:rsid w:val="00105722"/>
    <w:rsid w:val="00114EBE"/>
    <w:rsid w:val="0012545E"/>
    <w:rsid w:val="001375F6"/>
    <w:rsid w:val="001433FA"/>
    <w:rsid w:val="0014433B"/>
    <w:rsid w:val="0014650F"/>
    <w:rsid w:val="0015292B"/>
    <w:rsid w:val="00165435"/>
    <w:rsid w:val="001745CC"/>
    <w:rsid w:val="00175347"/>
    <w:rsid w:val="0018636D"/>
    <w:rsid w:val="001A1A7D"/>
    <w:rsid w:val="001A200F"/>
    <w:rsid w:val="001D130E"/>
    <w:rsid w:val="001E5F56"/>
    <w:rsid w:val="001F0531"/>
    <w:rsid w:val="002002A2"/>
    <w:rsid w:val="00217069"/>
    <w:rsid w:val="00232496"/>
    <w:rsid w:val="00247E02"/>
    <w:rsid w:val="0026429C"/>
    <w:rsid w:val="00267184"/>
    <w:rsid w:val="00270A9A"/>
    <w:rsid w:val="002718A9"/>
    <w:rsid w:val="00284187"/>
    <w:rsid w:val="00285427"/>
    <w:rsid w:val="00285543"/>
    <w:rsid w:val="002A4533"/>
    <w:rsid w:val="002B00A5"/>
    <w:rsid w:val="002B6016"/>
    <w:rsid w:val="002C1A2E"/>
    <w:rsid w:val="002C2332"/>
    <w:rsid w:val="002C2896"/>
    <w:rsid w:val="002D2D31"/>
    <w:rsid w:val="002E031E"/>
    <w:rsid w:val="002E653E"/>
    <w:rsid w:val="002F227F"/>
    <w:rsid w:val="002F26E3"/>
    <w:rsid w:val="002F5D59"/>
    <w:rsid w:val="00306665"/>
    <w:rsid w:val="003340FC"/>
    <w:rsid w:val="003367AC"/>
    <w:rsid w:val="00343B9F"/>
    <w:rsid w:val="003514EC"/>
    <w:rsid w:val="00353E74"/>
    <w:rsid w:val="003570E0"/>
    <w:rsid w:val="003769AE"/>
    <w:rsid w:val="003777C0"/>
    <w:rsid w:val="00392FD2"/>
    <w:rsid w:val="003A0BE0"/>
    <w:rsid w:val="003A1786"/>
    <w:rsid w:val="003A514E"/>
    <w:rsid w:val="003B7E06"/>
    <w:rsid w:val="003C3BA6"/>
    <w:rsid w:val="003E1651"/>
    <w:rsid w:val="0040580C"/>
    <w:rsid w:val="0041259D"/>
    <w:rsid w:val="0042451C"/>
    <w:rsid w:val="0042592B"/>
    <w:rsid w:val="00444BEF"/>
    <w:rsid w:val="00465F97"/>
    <w:rsid w:val="0048480A"/>
    <w:rsid w:val="00496F9E"/>
    <w:rsid w:val="004A3C2A"/>
    <w:rsid w:val="004A727B"/>
    <w:rsid w:val="004C612A"/>
    <w:rsid w:val="004D594F"/>
    <w:rsid w:val="004F535C"/>
    <w:rsid w:val="004F560E"/>
    <w:rsid w:val="00500917"/>
    <w:rsid w:val="00501A06"/>
    <w:rsid w:val="0051348E"/>
    <w:rsid w:val="0053193D"/>
    <w:rsid w:val="00533EB8"/>
    <w:rsid w:val="0054678C"/>
    <w:rsid w:val="00582FFF"/>
    <w:rsid w:val="00585E36"/>
    <w:rsid w:val="0059501B"/>
    <w:rsid w:val="0059683C"/>
    <w:rsid w:val="005C422F"/>
    <w:rsid w:val="005E7E9A"/>
    <w:rsid w:val="0060688D"/>
    <w:rsid w:val="00615DA9"/>
    <w:rsid w:val="00624DEF"/>
    <w:rsid w:val="0063370D"/>
    <w:rsid w:val="00633F24"/>
    <w:rsid w:val="00642D91"/>
    <w:rsid w:val="00651517"/>
    <w:rsid w:val="0066452E"/>
    <w:rsid w:val="006839EA"/>
    <w:rsid w:val="00684881"/>
    <w:rsid w:val="006A2641"/>
    <w:rsid w:val="006B3819"/>
    <w:rsid w:val="006C4C9C"/>
    <w:rsid w:val="006C77D9"/>
    <w:rsid w:val="006D79DE"/>
    <w:rsid w:val="006F02EC"/>
    <w:rsid w:val="007024E5"/>
    <w:rsid w:val="00714D23"/>
    <w:rsid w:val="00720F08"/>
    <w:rsid w:val="007264C8"/>
    <w:rsid w:val="007272E9"/>
    <w:rsid w:val="0074028D"/>
    <w:rsid w:val="00741974"/>
    <w:rsid w:val="007522E0"/>
    <w:rsid w:val="007545B1"/>
    <w:rsid w:val="00766A78"/>
    <w:rsid w:val="007A5168"/>
    <w:rsid w:val="007B0B8B"/>
    <w:rsid w:val="007B31F8"/>
    <w:rsid w:val="007B7D89"/>
    <w:rsid w:val="007C0FB4"/>
    <w:rsid w:val="007C4E01"/>
    <w:rsid w:val="008044BA"/>
    <w:rsid w:val="008055FC"/>
    <w:rsid w:val="00821C48"/>
    <w:rsid w:val="008340F9"/>
    <w:rsid w:val="00835B83"/>
    <w:rsid w:val="00854B0B"/>
    <w:rsid w:val="00856472"/>
    <w:rsid w:val="00857E4F"/>
    <w:rsid w:val="00864730"/>
    <w:rsid w:val="00884611"/>
    <w:rsid w:val="008930EA"/>
    <w:rsid w:val="008A66B7"/>
    <w:rsid w:val="008B00B0"/>
    <w:rsid w:val="008B039C"/>
    <w:rsid w:val="008B174C"/>
    <w:rsid w:val="008B50F1"/>
    <w:rsid w:val="00933825"/>
    <w:rsid w:val="00934AC1"/>
    <w:rsid w:val="0093737F"/>
    <w:rsid w:val="00951B61"/>
    <w:rsid w:val="00953F8B"/>
    <w:rsid w:val="009676D2"/>
    <w:rsid w:val="00984464"/>
    <w:rsid w:val="009A1479"/>
    <w:rsid w:val="009D2D12"/>
    <w:rsid w:val="00A125D0"/>
    <w:rsid w:val="00A33B4C"/>
    <w:rsid w:val="00A473E6"/>
    <w:rsid w:val="00A5061A"/>
    <w:rsid w:val="00A61817"/>
    <w:rsid w:val="00A6429A"/>
    <w:rsid w:val="00A84C65"/>
    <w:rsid w:val="00A84FF6"/>
    <w:rsid w:val="00AB0AAF"/>
    <w:rsid w:val="00AD17AC"/>
    <w:rsid w:val="00AD3E65"/>
    <w:rsid w:val="00AF4FED"/>
    <w:rsid w:val="00B3460E"/>
    <w:rsid w:val="00B52AB4"/>
    <w:rsid w:val="00B644F6"/>
    <w:rsid w:val="00B67A4F"/>
    <w:rsid w:val="00B774A8"/>
    <w:rsid w:val="00B83EA2"/>
    <w:rsid w:val="00B85126"/>
    <w:rsid w:val="00B91AFC"/>
    <w:rsid w:val="00BA51F3"/>
    <w:rsid w:val="00BC1B5F"/>
    <w:rsid w:val="00C01D3C"/>
    <w:rsid w:val="00C14C50"/>
    <w:rsid w:val="00C14CED"/>
    <w:rsid w:val="00C15291"/>
    <w:rsid w:val="00C237EE"/>
    <w:rsid w:val="00C24C63"/>
    <w:rsid w:val="00C45A2B"/>
    <w:rsid w:val="00C5261D"/>
    <w:rsid w:val="00C645CC"/>
    <w:rsid w:val="00C800C7"/>
    <w:rsid w:val="00C87D99"/>
    <w:rsid w:val="00CB228F"/>
    <w:rsid w:val="00CC05F0"/>
    <w:rsid w:val="00CC6B74"/>
    <w:rsid w:val="00CC7171"/>
    <w:rsid w:val="00CD575F"/>
    <w:rsid w:val="00CE5C56"/>
    <w:rsid w:val="00CF5484"/>
    <w:rsid w:val="00D32AAD"/>
    <w:rsid w:val="00D5095E"/>
    <w:rsid w:val="00D610A4"/>
    <w:rsid w:val="00D63A4A"/>
    <w:rsid w:val="00D85016"/>
    <w:rsid w:val="00D87A26"/>
    <w:rsid w:val="00DA690A"/>
    <w:rsid w:val="00DB39BD"/>
    <w:rsid w:val="00DC17BC"/>
    <w:rsid w:val="00DC56CD"/>
    <w:rsid w:val="00DC7959"/>
    <w:rsid w:val="00DD2B62"/>
    <w:rsid w:val="00DD6D3A"/>
    <w:rsid w:val="00DE1B9F"/>
    <w:rsid w:val="00DE785A"/>
    <w:rsid w:val="00DF42CB"/>
    <w:rsid w:val="00DF4BB4"/>
    <w:rsid w:val="00E02B2F"/>
    <w:rsid w:val="00E11FFE"/>
    <w:rsid w:val="00E22A49"/>
    <w:rsid w:val="00E32715"/>
    <w:rsid w:val="00E43E79"/>
    <w:rsid w:val="00E57E3B"/>
    <w:rsid w:val="00E77E31"/>
    <w:rsid w:val="00E86213"/>
    <w:rsid w:val="00E9380E"/>
    <w:rsid w:val="00E9665A"/>
    <w:rsid w:val="00EA0B0A"/>
    <w:rsid w:val="00EA6AF6"/>
    <w:rsid w:val="00EC213D"/>
    <w:rsid w:val="00ED4FBF"/>
    <w:rsid w:val="00EE05F9"/>
    <w:rsid w:val="00EE311E"/>
    <w:rsid w:val="00EE4C78"/>
    <w:rsid w:val="00EE7134"/>
    <w:rsid w:val="00EE74CE"/>
    <w:rsid w:val="00EF2581"/>
    <w:rsid w:val="00F1597D"/>
    <w:rsid w:val="00F23092"/>
    <w:rsid w:val="00F30D3A"/>
    <w:rsid w:val="00F33943"/>
    <w:rsid w:val="00F623A9"/>
    <w:rsid w:val="00F64C24"/>
    <w:rsid w:val="00F8503E"/>
    <w:rsid w:val="00F915A8"/>
    <w:rsid w:val="00FB7E32"/>
    <w:rsid w:val="00FC59C0"/>
    <w:rsid w:val="00FE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55B0C2"/>
  <w15:chartTrackingRefBased/>
  <w15:docId w15:val="{292C3556-748F-4474-81BF-55B59535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70D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0B107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0B107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3370D"/>
    <w:pPr>
      <w:keepNext/>
      <w:spacing w:before="180" w:after="60"/>
      <w:outlineLvl w:val="3"/>
    </w:pPr>
    <w:rPr>
      <w:b/>
      <w:bCs/>
      <w:caps/>
      <w:szCs w:val="20"/>
    </w:rPr>
  </w:style>
  <w:style w:type="paragraph" w:styleId="Heading5">
    <w:name w:val="heading 5"/>
    <w:basedOn w:val="BodyText2"/>
    <w:next w:val="Normal"/>
    <w:qFormat/>
    <w:rsid w:val="00046AF7"/>
    <w:pPr>
      <w:outlineLvl w:val="4"/>
    </w:pPr>
    <w:rPr>
      <w:bCs/>
      <w:iCs/>
      <w:szCs w:val="26"/>
    </w:rPr>
  </w:style>
  <w:style w:type="paragraph" w:styleId="Heading7">
    <w:name w:val="heading 7"/>
    <w:basedOn w:val="Normal"/>
    <w:next w:val="Normal"/>
    <w:qFormat/>
    <w:rsid w:val="00343B9F"/>
    <w:pPr>
      <w:keepNext/>
      <w:outlineLvl w:val="6"/>
    </w:pPr>
    <w:rPr>
      <w:rFonts w:ascii="Verdana" w:eastAsia="Times" w:hAnsi="Verdana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4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41974"/>
    <w:rPr>
      <w:color w:val="0000FF"/>
      <w:u w:val="single"/>
    </w:rPr>
  </w:style>
  <w:style w:type="paragraph" w:styleId="BodyText">
    <w:name w:val="Body Text"/>
    <w:basedOn w:val="Normal"/>
    <w:link w:val="BodyTextChar"/>
    <w:rsid w:val="0015292B"/>
    <w:pPr>
      <w:spacing w:after="240"/>
    </w:pPr>
  </w:style>
  <w:style w:type="character" w:customStyle="1" w:styleId="BodyTextChar">
    <w:name w:val="Body Text Char"/>
    <w:link w:val="BodyText"/>
    <w:rsid w:val="0015292B"/>
    <w:rPr>
      <w:rFonts w:ascii="Arial" w:hAnsi="Arial"/>
      <w:szCs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15292B"/>
    <w:pPr>
      <w:spacing w:after="120"/>
      <w:ind w:left="360"/>
    </w:pPr>
  </w:style>
  <w:style w:type="paragraph" w:styleId="BodyTextFirstIndent2">
    <w:name w:val="Body Text First Indent 2"/>
    <w:aliases w:val="Body Text Indent Left .5"/>
    <w:basedOn w:val="Normal"/>
    <w:link w:val="BodyTextFirstIndent2Char"/>
    <w:rsid w:val="00046AF7"/>
    <w:pPr>
      <w:ind w:left="720" w:firstLine="210"/>
    </w:pPr>
  </w:style>
  <w:style w:type="character" w:customStyle="1" w:styleId="BodyTextIndentChar">
    <w:name w:val="Body Text Indent Char"/>
    <w:link w:val="BodyTextIndent"/>
    <w:rsid w:val="0015292B"/>
    <w:rPr>
      <w:rFonts w:ascii="Arial" w:hAnsi="Arial"/>
      <w:szCs w:val="24"/>
      <w:lang w:val="en-US" w:eastAsia="en-US" w:bidi="ar-SA"/>
    </w:rPr>
  </w:style>
  <w:style w:type="character" w:customStyle="1" w:styleId="BodyTextFirstIndent2Char">
    <w:name w:val="Body Text First Indent 2 Char"/>
    <w:aliases w:val="Body Text Indent Left .5 Char"/>
    <w:basedOn w:val="BodyTextIndentChar"/>
    <w:link w:val="BodyTextFirstIndent2"/>
    <w:rsid w:val="00046AF7"/>
    <w:rPr>
      <w:rFonts w:ascii="Arial" w:hAnsi="Arial"/>
      <w:szCs w:val="24"/>
      <w:lang w:val="en-US" w:eastAsia="en-US" w:bidi="ar-SA"/>
    </w:rPr>
  </w:style>
  <w:style w:type="paragraph" w:styleId="BodyTextFirstIndent">
    <w:name w:val="Body Text First Indent"/>
    <w:aliases w:val="Body Text First Indent(example)"/>
    <w:basedOn w:val="Normal"/>
    <w:link w:val="BodyTextFirstIndentChar"/>
    <w:rsid w:val="0015292B"/>
    <w:pPr>
      <w:tabs>
        <w:tab w:val="left" w:pos="720"/>
      </w:tabs>
      <w:spacing w:after="120"/>
      <w:ind w:firstLine="210"/>
    </w:pPr>
    <w:rPr>
      <w:color w:val="999999"/>
    </w:rPr>
  </w:style>
  <w:style w:type="character" w:customStyle="1" w:styleId="BodyTextFirstIndentChar">
    <w:name w:val="Body Text First Indent Char"/>
    <w:aliases w:val="Body Text First Indent(example) Char"/>
    <w:link w:val="BodyTextFirstIndent"/>
    <w:rsid w:val="0015292B"/>
    <w:rPr>
      <w:rFonts w:ascii="Arial" w:hAnsi="Arial"/>
      <w:color w:val="999999"/>
      <w:szCs w:val="24"/>
      <w:lang w:val="en-US" w:eastAsia="en-US" w:bidi="ar-SA"/>
    </w:rPr>
  </w:style>
  <w:style w:type="paragraph" w:styleId="BodyText2">
    <w:name w:val="Body Text 2"/>
    <w:basedOn w:val="Normal"/>
    <w:rsid w:val="0015292B"/>
    <w:pPr>
      <w:spacing w:before="120" w:after="60"/>
    </w:pPr>
    <w:rPr>
      <w:b/>
    </w:rPr>
  </w:style>
  <w:style w:type="paragraph" w:styleId="BodyText3">
    <w:name w:val="Body Text 3"/>
    <w:basedOn w:val="Normal"/>
    <w:link w:val="BodyText3Char"/>
    <w:rsid w:val="00C5261D"/>
    <w:pPr>
      <w:ind w:left="360"/>
    </w:pPr>
    <w:rPr>
      <w:szCs w:val="16"/>
    </w:rPr>
  </w:style>
  <w:style w:type="character" w:customStyle="1" w:styleId="BodyText3Char">
    <w:name w:val="Body Text 3 Char"/>
    <w:link w:val="BodyText3"/>
    <w:rsid w:val="00C5261D"/>
    <w:rPr>
      <w:rFonts w:ascii="Arial" w:hAnsi="Arial"/>
      <w:szCs w:val="16"/>
      <w:lang w:val="en-US" w:eastAsia="en-US" w:bidi="ar-SA"/>
    </w:rPr>
  </w:style>
  <w:style w:type="paragraph" w:styleId="ListBullet3">
    <w:name w:val="List Bullet 3"/>
    <w:basedOn w:val="Normal"/>
    <w:link w:val="ListBullet3Char"/>
    <w:rsid w:val="007B0B8B"/>
    <w:pPr>
      <w:numPr>
        <w:numId w:val="15"/>
      </w:numPr>
    </w:pPr>
  </w:style>
  <w:style w:type="paragraph" w:styleId="ListBullet">
    <w:name w:val="List Bullet"/>
    <w:basedOn w:val="Normal"/>
    <w:rsid w:val="00046AF7"/>
    <w:pPr>
      <w:numPr>
        <w:numId w:val="5"/>
      </w:numPr>
    </w:pPr>
  </w:style>
  <w:style w:type="paragraph" w:styleId="ListBullet2">
    <w:name w:val="List Bullet 2"/>
    <w:basedOn w:val="Normal"/>
    <w:rsid w:val="00046AF7"/>
    <w:pPr>
      <w:numPr>
        <w:numId w:val="6"/>
      </w:numPr>
    </w:pPr>
  </w:style>
  <w:style w:type="paragraph" w:customStyle="1" w:styleId="ListBullet3example">
    <w:name w:val="List Bullet 3 (example)"/>
    <w:basedOn w:val="ListBullet3"/>
    <w:link w:val="ListBullet3exampleChar"/>
    <w:rsid w:val="007B0B8B"/>
    <w:pPr>
      <w:numPr>
        <w:numId w:val="7"/>
      </w:numPr>
    </w:pPr>
    <w:rPr>
      <w:color w:val="999999"/>
    </w:rPr>
  </w:style>
  <w:style w:type="paragraph" w:customStyle="1" w:styleId="BodyText3bold">
    <w:name w:val="Body Text 3 + bold"/>
    <w:basedOn w:val="BodyText3"/>
    <w:link w:val="BodyText3boldChar"/>
    <w:rsid w:val="007B0B8B"/>
    <w:pPr>
      <w:spacing w:after="60"/>
    </w:pPr>
    <w:rPr>
      <w:b/>
    </w:rPr>
  </w:style>
  <w:style w:type="character" w:customStyle="1" w:styleId="BodyText3boldChar">
    <w:name w:val="Body Text 3 + bold Char"/>
    <w:link w:val="BodyText3bold"/>
    <w:rsid w:val="007B0B8B"/>
    <w:rPr>
      <w:rFonts w:ascii="Arial" w:hAnsi="Arial"/>
      <w:b/>
      <w:szCs w:val="16"/>
      <w:lang w:val="en-US" w:eastAsia="en-US" w:bidi="ar-SA"/>
    </w:rPr>
  </w:style>
  <w:style w:type="character" w:customStyle="1" w:styleId="ListBullet3Char">
    <w:name w:val="List Bullet 3 Char"/>
    <w:link w:val="ListBullet3"/>
    <w:rsid w:val="007B0B8B"/>
    <w:rPr>
      <w:rFonts w:ascii="Arial" w:hAnsi="Arial"/>
      <w:szCs w:val="24"/>
      <w:lang w:val="en-US" w:eastAsia="en-US" w:bidi="ar-SA"/>
    </w:rPr>
  </w:style>
  <w:style w:type="character" w:customStyle="1" w:styleId="ListBullet3exampleChar">
    <w:name w:val="List Bullet 3 (example) Char"/>
    <w:link w:val="ListBullet3example"/>
    <w:rsid w:val="007B0B8B"/>
    <w:rPr>
      <w:rFonts w:ascii="Arial" w:hAnsi="Arial"/>
      <w:color w:val="999999"/>
      <w:szCs w:val="24"/>
      <w:lang w:val="en-US" w:eastAsia="en-US" w:bidi="ar-SA"/>
    </w:rPr>
  </w:style>
  <w:style w:type="paragraph" w:customStyle="1" w:styleId="BodyText3example">
    <w:name w:val="Body Text 3 (example)"/>
    <w:basedOn w:val="BodyText3"/>
    <w:link w:val="BodyText3exampleChar"/>
    <w:rsid w:val="003A0BE0"/>
    <w:rPr>
      <w:color w:val="999999"/>
    </w:rPr>
  </w:style>
  <w:style w:type="paragraph" w:customStyle="1" w:styleId="BodyText3Bold40">
    <w:name w:val="Body Text 3 + Bold 40%"/>
    <w:basedOn w:val="BodyText3bold"/>
    <w:rsid w:val="003A0BE0"/>
    <w:rPr>
      <w:color w:val="999999"/>
    </w:rPr>
  </w:style>
  <w:style w:type="character" w:customStyle="1" w:styleId="BodyText3exampleChar">
    <w:name w:val="Body Text 3 (example) Char"/>
    <w:link w:val="BodyText3example"/>
    <w:rsid w:val="003A0BE0"/>
    <w:rPr>
      <w:rFonts w:ascii="Arial" w:hAnsi="Arial"/>
      <w:color w:val="999999"/>
      <w:szCs w:val="16"/>
      <w:lang w:val="en-US" w:eastAsia="en-US" w:bidi="ar-SA"/>
    </w:rPr>
  </w:style>
  <w:style w:type="character" w:styleId="CommentReference">
    <w:name w:val="annotation reference"/>
    <w:semiHidden/>
    <w:rsid w:val="00951B61"/>
    <w:rPr>
      <w:sz w:val="16"/>
      <w:szCs w:val="16"/>
    </w:rPr>
  </w:style>
  <w:style w:type="paragraph" w:styleId="CommentText">
    <w:name w:val="annotation text"/>
    <w:basedOn w:val="Normal"/>
    <w:semiHidden/>
    <w:rsid w:val="00951B61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951B61"/>
    <w:rPr>
      <w:b/>
      <w:bCs/>
    </w:rPr>
  </w:style>
  <w:style w:type="paragraph" w:styleId="BalloonText">
    <w:name w:val="Balloon Text"/>
    <w:basedOn w:val="Normal"/>
    <w:semiHidden/>
    <w:rsid w:val="00951B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2592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2592B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CC05F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link w:val="Footer"/>
    <w:rsid w:val="00DC17BC"/>
    <w:rPr>
      <w:rFonts w:ascii="Arial" w:hAnsi="Arial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3460E"/>
    <w:rPr>
      <w:rFonts w:ascii="Arial" w:hAnsi="Arial"/>
      <w:szCs w:val="24"/>
    </w:rPr>
  </w:style>
  <w:style w:type="character" w:customStyle="1" w:styleId="normaltextrun">
    <w:name w:val="normaltextrun"/>
    <w:basedOn w:val="DefaultParagraphFont"/>
    <w:rsid w:val="00B3460E"/>
  </w:style>
  <w:style w:type="table" w:styleId="TableContemporary">
    <w:name w:val="Table Contemporary"/>
    <w:basedOn w:val="TableNormal"/>
    <w:rsid w:val="00B774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1">
    <w:name w:val="Table Simple 1"/>
    <w:basedOn w:val="TableNormal"/>
    <w:rsid w:val="00B774A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33EB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PlainTable4">
    <w:name w:val="Plain Table 4"/>
    <w:basedOn w:val="TableNormal"/>
    <w:uiPriority w:val="44"/>
    <w:rsid w:val="00533EB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D6D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wmf"/><Relationship Id="rId55" Type="http://schemas.openxmlformats.org/officeDocument/2006/relationships/oleObject" Target="embeddings/oleObject1.bin"/><Relationship Id="rId63" Type="http://schemas.openxmlformats.org/officeDocument/2006/relationships/oleObject" Target="embeddings/oleObject5.bin"/><Relationship Id="rId7" Type="http://schemas.openxmlformats.org/officeDocument/2006/relationships/hyperlink" Target="http://www.choosemyplate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header" Target="header2.xml"/><Relationship Id="rId45" Type="http://schemas.openxmlformats.org/officeDocument/2006/relationships/image" Target="media/image36.jpeg"/><Relationship Id="rId53" Type="http://schemas.openxmlformats.org/officeDocument/2006/relationships/footer" Target="footer3.xml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oleObject" Target="embeddings/oleObject4.bin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4.jpeg"/><Relationship Id="rId48" Type="http://schemas.openxmlformats.org/officeDocument/2006/relationships/image" Target="media/image39.wmf"/><Relationship Id="rId56" Type="http://schemas.openxmlformats.org/officeDocument/2006/relationships/image" Target="media/image43.png"/><Relationship Id="rId64" Type="http://schemas.openxmlformats.org/officeDocument/2006/relationships/image" Target="media/image47.png"/><Relationship Id="rId8" Type="http://schemas.openxmlformats.org/officeDocument/2006/relationships/image" Target="media/image2.emf"/><Relationship Id="rId51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7.jpeg"/><Relationship Id="rId59" Type="http://schemas.openxmlformats.org/officeDocument/2006/relationships/oleObject" Target="embeddings/oleObject3.bin"/><Relationship Id="rId67" Type="http://schemas.openxmlformats.org/officeDocument/2006/relationships/theme" Target="theme/theme1.xml"/><Relationship Id="rId20" Type="http://schemas.openxmlformats.org/officeDocument/2006/relationships/image" Target="media/image13.wmf"/><Relationship Id="rId41" Type="http://schemas.openxmlformats.org/officeDocument/2006/relationships/header" Target="header3.xml"/><Relationship Id="rId54" Type="http://schemas.openxmlformats.org/officeDocument/2006/relationships/image" Target="media/image42.png"/><Relationship Id="rId62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0.wmf"/><Relationship Id="rId57" Type="http://schemas.openxmlformats.org/officeDocument/2006/relationships/oleObject" Target="embeddings/oleObject2.bin"/><Relationship Id="rId10" Type="http://schemas.openxmlformats.org/officeDocument/2006/relationships/footer" Target="footer1.xml"/><Relationship Id="rId31" Type="http://schemas.openxmlformats.org/officeDocument/2006/relationships/image" Target="media/image24.wmf"/><Relationship Id="rId44" Type="http://schemas.openxmlformats.org/officeDocument/2006/relationships/image" Target="media/image35.jpeg"/><Relationship Id="rId52" Type="http://schemas.openxmlformats.org/officeDocument/2006/relationships/footer" Target="footer2.xml"/><Relationship Id="rId60" Type="http://schemas.openxmlformats.org/officeDocument/2006/relationships/image" Target="media/image45.png"/><Relationship Id="rId65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arla\LOCALS~1\Temp\TCD43.tmp\Project-based%20learning%20example%20exerci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Project-based learning example exercise</Template>
  <TotalTime>16</TotalTime>
  <Pages>31</Pages>
  <Words>1609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for Project-Based Learning Exercise]</vt:lpstr>
    </vt:vector>
  </TitlesOfParts>
  <Manager/>
  <Company/>
  <LinksUpToDate>false</LinksUpToDate>
  <CharactersWithSpaces>11756</CharactersWithSpaces>
  <SharedDoc>false</SharedDoc>
  <HLinks>
    <vt:vector size="6" baseType="variant">
      <vt:variant>
        <vt:i4>6029330</vt:i4>
      </vt:variant>
      <vt:variant>
        <vt:i4>0</vt:i4>
      </vt:variant>
      <vt:variant>
        <vt:i4>0</vt:i4>
      </vt:variant>
      <vt:variant>
        <vt:i4>5</vt:i4>
      </vt:variant>
      <vt:variant>
        <vt:lpwstr>http://www.choosemyplate.gov/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 for Project-Based Learning Exercise]</dc:title>
  <dc:subject/>
  <dc:creator>Ryan de la Vega</dc:creator>
  <cp:keywords/>
  <dc:description/>
  <cp:lastModifiedBy>Portia La Ferla</cp:lastModifiedBy>
  <cp:revision>5</cp:revision>
  <cp:lastPrinted>2018-04-04T19:10:00Z</cp:lastPrinted>
  <dcterms:created xsi:type="dcterms:W3CDTF">2022-08-09T16:22:00Z</dcterms:created>
  <dcterms:modified xsi:type="dcterms:W3CDTF">2022-08-15T20:29:00Z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TC011949651033</vt:lpwstr>
  </property>
</Properties>
</file>